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7EB" w:rsidRDefault="004F4A6B" w:rsidP="006E0343">
      <w:pPr>
        <w:ind w:left="10632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775970</wp:posOffset>
                </wp:positionV>
                <wp:extent cx="2406650" cy="1013460"/>
                <wp:effectExtent l="2540" t="4445" r="0" b="1270"/>
                <wp:wrapNone/>
                <wp:docPr id="32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0665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11A75" w:rsidRDefault="004F4A6B" w:rsidP="00311A7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ru-RU"/>
                              </w:rPr>
                              <w:pict>
                                <v:shapetype id="_x0000_t158" coordsize="21600,21600" o:spt="158" adj="1404,10800" path="m@37@0c@38@3@39@1@40@0@41@3@42@1@43@0m@30@4c@31@5@32@6@33@4@34@5@35@6@36@4e">
                                  <v:formulas>
                                    <v:f eqn="val #0"/>
                                    <v:f eqn="prod @0 41 9"/>
                                    <v:f eqn="prod @0 23 9"/>
                                    <v:f eqn="sum 0 0 @2"/>
                                    <v:f eqn="sum 21600 0 #0"/>
                                    <v:f eqn="sum 21600 0 @1"/>
                                    <v:f eqn="sum 21600 0 @3"/>
                                    <v:f eqn="sum #1 0 10800"/>
                                    <v:f eqn="sum 21600 0 #1"/>
                                    <v:f eqn="prod @8 1 3"/>
                                    <v:f eqn="prod @8 2 3"/>
                                    <v:f eqn="prod @8 4 3"/>
                                    <v:f eqn="prod @8 5 3"/>
                                    <v:f eqn="prod @8 2 1"/>
                                    <v:f eqn="sum 21600 0 @9"/>
                                    <v:f eqn="sum 21600 0 @10"/>
                                    <v:f eqn="sum 21600 0 @8"/>
                                    <v:f eqn="sum 21600 0 @11"/>
                                    <v:f eqn="sum 21600 0 @12"/>
                                    <v:f eqn="sum 21600 0 @13"/>
                                    <v:f eqn="prod #1 1 3"/>
                                    <v:f eqn="prod #1 2 3"/>
                                    <v:f eqn="prod #1 4 3"/>
                                    <v:f eqn="prod #1 5 3"/>
                                    <v:f eqn="prod #1 2 1"/>
                                    <v:f eqn="sum 21600 0 @20"/>
                                    <v:f eqn="sum 21600 0 @21"/>
                                    <v:f eqn="sum 21600 0 @22"/>
                                    <v:f eqn="sum 21600 0 @23"/>
                                    <v:f eqn="sum 21600 0 @24"/>
                                    <v:f eqn="if @7 @19 0"/>
                                    <v:f eqn="if @7 @18 @20"/>
                                    <v:f eqn="if @7 @17 @21"/>
                                    <v:f eqn="if @7 @16 #1"/>
                                    <v:f eqn="if @7 @15 @22"/>
                                    <v:f eqn="if @7 @14 @23"/>
                                    <v:f eqn="if @7 21600 @24"/>
                                    <v:f eqn="if @7 0 @29"/>
                                    <v:f eqn="if @7 @9 @28"/>
                                    <v:f eqn="if @7 @10 @27"/>
                                    <v:f eqn="if @7 @8 @8"/>
                                    <v:f eqn="if @7 @11 @26"/>
                                    <v:f eqn="if @7 @12 @25"/>
                                    <v:f eqn="if @7 @13 21600"/>
                                    <v:f eqn="sum @36 0 @30"/>
                                    <v:f eqn="sum @4 0 @0"/>
                                    <v:f eqn="max @30 @37"/>
                                    <v:f eqn="min @36 @43"/>
                                    <v:f eqn="prod @0 2 1"/>
                                    <v:f eqn="sum 21600 0 @48"/>
                                    <v:f eqn="mid @36 @43"/>
                                    <v:f eqn="mid @30 @37"/>
                                  </v:formulas>
                                  <v:path textpathok="t" o:connecttype="custom" o:connectlocs="@40,@0;@51,10800;@33,@4;@50,10800" o:connectangles="270,180,90,0"/>
                                  <v:textpath on="t" fitshape="t" xscale="t"/>
                                  <v:handles>
                                    <v:h position="topLeft,#0" yrange="0,2229"/>
                                    <v:h position="#1,bottomRight" xrange="8640,12960"/>
                                  </v:handles>
                                  <o:lock v:ext="edit" text="t" shapetype="t"/>
                                </v:shapetype>
                                <v:shape id="_x0000_i1025" type="#_x0000_t158" style="width:175.9pt;height:31.25pt" fillcolor="#3cf" strokecolor="#009" strokeweight="1pt">
                                  <v:shadow on="t" color="#009" offset="7pt,-7pt"/>
                                  <v:textpath style="font-family:&quot;Impact&quot;;v-text-spacing:52429f;v-text-kern:t" trim="t" fitpath="t" xscale="f" string="Скоро в школу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26" type="#_x0000_t202" style="position:absolute;left:0;text-align:left;margin-left:48.2pt;margin-top:61.1pt;width:189.5pt;height:79.8pt;z-index:251652096;visibility:visible;mso-wrap-style:non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" filled="f" stroked="f" strokeweight="0" insetpen="t">
                <o:lock v:ext="edit" shapetype="t"/>
                <v:textbox inset="2.85pt,2.85pt,2.85pt,2.85pt">
                  <w:txbxContent>
                    <w:p w:rsidR="00A537EB" w:rsidRPr="00311A75" w:rsidRDefault="004F4A6B" w:rsidP="00311A75"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  <w:lang w:val="ru-RU"/>
                        </w:rPr>
                        <w:pict>
                          <v:shape id="_x0000_i1025" type="#_x0000_t158" style="width:175.9pt;height:31.25pt" fillcolor="#3cf" strokecolor="#009" strokeweight="1pt">
                            <v:shadow on="t" color="#009" offset="7pt,-7pt"/>
                            <v:textpath style="font-family:&quot;Impact&quot;;v-text-spacing:52429f;v-text-kern:t" trim="t" fitpath="t" xscale="f" string="Скоро в школу"/>
                          </v:shape>
                        </w:pic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448945</wp:posOffset>
                </wp:positionH>
                <wp:positionV relativeFrom="page">
                  <wp:posOffset>1576070</wp:posOffset>
                </wp:positionV>
                <wp:extent cx="2705100" cy="3241040"/>
                <wp:effectExtent l="1270" t="4445" r="0" b="2540"/>
                <wp:wrapNone/>
                <wp:docPr id="31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24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311A75" w:rsidP="00311A75">
                            <w:pPr>
                              <w:ind w:right="-130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665562" cy="2620409"/>
                                  <wp:effectExtent l="19050" t="0" r="1438" b="0"/>
                                  <wp:docPr id="12" name="Рисунок 4" descr="C:\Users\hp\Desktop\scho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p\Desktop\scho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6525" cy="2621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27" type="#_x0000_t202" style="position:absolute;left:0;text-align:left;margin-left:35.35pt;margin-top:124.1pt;width:213pt;height:255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XqvAIAAMQ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" filled="f" stroked="f">
                <v:textbox>
                  <w:txbxContent>
                    <w:p w:rsidR="00A537EB" w:rsidRDefault="00311A75" w:rsidP="00311A75">
                      <w:pPr>
                        <w:ind w:right="-130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665562" cy="2620409"/>
                            <wp:effectExtent l="19050" t="0" r="1438" b="0"/>
                            <wp:docPr id="12" name="Рисунок 4" descr="C:\Users\hp\Desktop\scho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p\Desktop\scho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6525" cy="2621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1518920</wp:posOffset>
                </wp:positionV>
                <wp:extent cx="2720975" cy="1140460"/>
                <wp:effectExtent l="0" t="4445" r="0" b="3175"/>
                <wp:wrapNone/>
                <wp:docPr id="30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20975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11A75" w:rsidRDefault="004F4A6B" w:rsidP="00311A7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17365D" w:themeColor="text2" w:themeShade="BF"/>
                                <w:sz w:val="32"/>
                                <w:szCs w:val="24"/>
                                <w:u w:val="single"/>
                                <w:lang w:val="ru-RU"/>
                              </w:rPr>
                              <w:pict>
                                <v:shapetype id="_x0000_t156" coordsize="21600,21600" o:spt="156" adj="2809,10800" path="m@25@0c@26@3@27@1@28@0m@21@4c@22@5@23@6@24@4e">
                                  <v:formulas>
                                    <v:f eqn="val #0"/>
                                    <v:f eqn="prod @0 41 9"/>
                                    <v:f eqn="prod @0 23 9"/>
                                    <v:f eqn="sum 0 0 @2"/>
                                    <v:f eqn="sum 21600 0 #0"/>
                                    <v:f eqn="sum 21600 0 @1"/>
                                    <v:f eqn="sum 21600 0 @3"/>
                                    <v:f eqn="sum #1 0 10800"/>
                                    <v:f eqn="sum 21600 0 #1"/>
                                    <v:f eqn="prod @8 2 3"/>
                                    <v:f eqn="prod @8 4 3"/>
                                    <v:f eqn="prod @8 2 1"/>
                                    <v:f eqn="sum 21600 0 @9"/>
                                    <v:f eqn="sum 21600 0 @10"/>
                                    <v:f eqn="sum 21600 0 @11"/>
                                    <v:f eqn="prod #1 2 3"/>
                                    <v:f eqn="prod #1 4 3"/>
                                    <v:f eqn="prod #1 2 1"/>
                                    <v:f eqn="sum 21600 0 @15"/>
                                    <v:f eqn="sum 21600 0 @16"/>
                                    <v:f eqn="sum 21600 0 @17"/>
                                    <v:f eqn="if @7 @14 0"/>
                                    <v:f eqn="if @7 @13 @15"/>
                                    <v:f eqn="if @7 @12 @16"/>
                                    <v:f eqn="if @7 21600 @17"/>
                                    <v:f eqn="if @7 0 @20"/>
                                    <v:f eqn="if @7 @9 @19"/>
                                    <v:f eqn="if @7 @10 @18"/>
                                    <v:f eqn="if @7 @11 21600"/>
                                    <v:f eqn="sum @24 0 @21"/>
                                    <v:f eqn="sum @4 0 @0"/>
                                    <v:f eqn="max @21 @25"/>
                                    <v:f eqn="min @24 @28"/>
                                    <v:f eqn="prod @0 2 1"/>
                                    <v:f eqn="sum 21600 0 @33"/>
                                    <v:f eqn="mid @26 @27"/>
                                    <v:f eqn="mid @24 @28"/>
                                    <v:f eqn="mid @22 @23"/>
                                    <v:f eqn="mid @21 @25"/>
                                  </v:formulas>
                                  <v:path textpathok="t" o:connecttype="custom" o:connectlocs="@35,@0;@38,10800;@37,@4;@36,10800" o:connectangles="270,180,90,0"/>
                                  <v:textpath on="t" fitshape="t" xscale="t"/>
                                  <v:handles>
                                    <v:h position="topLeft,#0" yrange="0,4459"/>
                                    <v:h position="#1,bottomRight" xrange="8640,12960"/>
                                  </v:handles>
                                  <o:lock v:ext="edit" text="t" shapetype="t"/>
                                </v:shapetype>
                                <v:shape id="_x0000_i1026" type="#_x0000_t156" style="width:205.15pt;height:65.2pt" fillcolor="#002060" strokecolor="#002060">
                                  <v:fill color2="#099"/>
                                  <v:shadow on="t" color="silver" opacity="52429f" offset="3pt,3pt"/>
                                  <v:textpath style="font-family:&quot;Times New Roman&quot;;v-text-kern:t" trim="t" fitpath="t" xscale="f" string="Подготовительная&#10; логопедическая группа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28" type="#_x0000_t202" style="position:absolute;left:0;text-align:left;margin-left:576.7pt;margin-top:119.6pt;width:214.25pt;height:89.8pt;z-index:251650048;visibility:visible;mso-wrap-style:non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311A75" w:rsidRDefault="004F4A6B" w:rsidP="00311A75"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17365D" w:themeColor="text2" w:themeShade="BF"/>
                          <w:sz w:val="32"/>
                          <w:szCs w:val="24"/>
                          <w:u w:val="single"/>
                          <w:lang w:val="ru-RU"/>
                        </w:rPr>
                        <w:pict>
                          <v:shape id="_x0000_i1026" type="#_x0000_t156" style="width:205.15pt;height:65.2pt" fillcolor="#002060" strokecolor="#002060">
                            <v:fill color2="#099"/>
                            <v:shadow on="t" color="silver" opacity="52429f" offset="3pt,3pt"/>
                            <v:textpath style="font-family:&quot;Times New Roman&quot;;v-text-kern:t" trim="t" fitpath="t" xscale="f" string="Подготовительная&#10; логопедическая группа"/>
                          </v:shape>
                        </w:pic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4646295</wp:posOffset>
                </wp:positionV>
                <wp:extent cx="2130425" cy="2966085"/>
                <wp:effectExtent l="2540" t="0" r="635" b="0"/>
                <wp:wrapNone/>
                <wp:docPr id="2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A1A56" w:rsidRDefault="00311A75">
                            <w:pPr>
                              <w:pStyle w:val="1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2059915" cy="1837427"/>
                                  <wp:effectExtent l="19050" t="0" r="0" b="0"/>
                                  <wp:docPr id="13" name="Рисунок 5" descr="C:\Users\hp\Desktop\NOVIY-RISUNOK-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p\Desktop\NOVIY-RISUNOK-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035" cy="183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37EB" w:rsidRPr="003A1A56" w:rsidRDefault="00A537EB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9" type="#_x0000_t202" style="position:absolute;left:0;text-align:left;margin-left:48.2pt;margin-top:365.85pt;width:167.75pt;height:233.5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A537EB" w:rsidRPr="003A1A56" w:rsidRDefault="00311A75">
                      <w:pPr>
                        <w:pStyle w:val="10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>
                            <wp:extent cx="2059915" cy="1837427"/>
                            <wp:effectExtent l="19050" t="0" r="0" b="0"/>
                            <wp:docPr id="13" name="Рисунок 5" descr="C:\Users\hp\Desktop\NOVIY-RISUNOK-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p\Desktop\NOVIY-RISUNOK-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035" cy="183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37EB" w:rsidRPr="003A1A56" w:rsidRDefault="00A537EB">
                      <w:pPr>
                        <w:pStyle w:val="20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page">
                  <wp:posOffset>3933825</wp:posOffset>
                </wp:positionH>
                <wp:positionV relativeFrom="page">
                  <wp:posOffset>5400040</wp:posOffset>
                </wp:positionV>
                <wp:extent cx="2171700" cy="1268095"/>
                <wp:effectExtent l="0" t="0" r="0" b="0"/>
                <wp:wrapNone/>
                <wp:docPr id="28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126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84F61" w:rsidRDefault="00784F61" w:rsidP="00784F61">
                            <w:pPr>
                              <w:pStyle w:val="1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412031,Саратовкая область,</w:t>
                            </w:r>
                          </w:p>
                          <w:p w:rsidR="00784F61" w:rsidRDefault="00784F61" w:rsidP="00784F61">
                            <w:pPr>
                              <w:pStyle w:val="1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г. Ртищево, </w:t>
                            </w:r>
                          </w:p>
                          <w:p w:rsidR="00784F61" w:rsidRDefault="00784F61" w:rsidP="00784F61">
                            <w:pPr>
                              <w:pStyle w:val="1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ул. Октябрьская,  д.7</w:t>
                            </w:r>
                          </w:p>
                          <w:p w:rsidR="00784F61" w:rsidRDefault="00784F61" w:rsidP="00784F61">
                            <w:pPr>
                              <w:pStyle w:val="11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Телефон: (884540)4-</w:t>
                            </w:r>
                          </w:p>
                          <w:p w:rsidR="00784F61" w:rsidRPr="008F2C59" w:rsidRDefault="00784F61" w:rsidP="00784F61">
                            <w:pPr>
                              <w:pStyle w:val="11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e</w:t>
                            </w:r>
                            <w:r w:rsidRPr="008F2C59">
                              <w:rPr>
                                <w:rFonts w:ascii="Times New Roman" w:hAnsi="Times New Roman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mail</w:t>
                            </w:r>
                            <w:r w:rsidRPr="008F2C59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</w:t>
                            </w:r>
                            <w:hyperlink r:id="rId8" w:history="1">
                              <w:r>
                                <w:rPr>
                                  <w:rStyle w:val="a3"/>
                                  <w:sz w:val="24"/>
                                  <w:szCs w:val="24"/>
                                  <w:lang w:val="en-US"/>
                                </w:rPr>
                                <w:t>mechta</w:t>
                              </w:r>
                              <w:r w:rsidRPr="008F2C59">
                                <w:rPr>
                                  <w:rStyle w:val="a3"/>
                                  <w:sz w:val="24"/>
                                  <w:szCs w:val="24"/>
                                  <w:lang w:val="en-US"/>
                                </w:rPr>
                                <w:t>-1-</w:t>
                              </w:r>
                              <w:r>
                                <w:rPr>
                                  <w:rStyle w:val="a3"/>
                                  <w:sz w:val="24"/>
                                  <w:szCs w:val="24"/>
                                  <w:lang w:val="en-US"/>
                                </w:rPr>
                                <w:t>rt</w:t>
                              </w:r>
                              <w:r w:rsidRPr="008F2C59">
                                <w:rPr>
                                  <w:rStyle w:val="a3"/>
                                  <w:sz w:val="24"/>
                                  <w:szCs w:val="24"/>
                                  <w:lang w:val="en-US"/>
                                </w:rPr>
                                <w:t>@</w:t>
                              </w:r>
                              <w:r>
                                <w:rPr>
                                  <w:rStyle w:val="a3"/>
                                  <w:sz w:val="24"/>
                                  <w:szCs w:val="24"/>
                                  <w:lang w:val="en-US"/>
                                </w:rPr>
                                <w:t>mail</w:t>
                              </w:r>
                              <w:r w:rsidRPr="008F2C59">
                                <w:rPr>
                                  <w:rStyle w:val="a3"/>
                                  <w:sz w:val="24"/>
                                  <w:szCs w:val="24"/>
                                  <w:lang w:val="en-US"/>
                                </w:rPr>
                                <w:t>.</w:t>
                              </w:r>
                              <w:r>
                                <w:rPr>
                                  <w:rStyle w:val="a3"/>
                                  <w:sz w:val="24"/>
                                  <w:szCs w:val="24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:rsidR="00A537EB" w:rsidRPr="00784F61" w:rsidRDefault="00784F61" w:rsidP="006A0AFF">
                            <w:pPr>
                              <w:pStyle w:val="11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сайт: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http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://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mechta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-1-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rt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jimdo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com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                                                                                                                                                   №   от   07.07. 2014г.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0" type="#_x0000_t202" style="position:absolute;left:0;text-align:left;margin-left:309.75pt;margin-top:425.2pt;width:171pt;height:99.8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784F61" w:rsidRDefault="00784F61" w:rsidP="00784F61">
                      <w:pPr>
                        <w:pStyle w:val="11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412031,Саратовкая область,</w:t>
                      </w:r>
                    </w:p>
                    <w:p w:rsidR="00784F61" w:rsidRDefault="00784F61" w:rsidP="00784F61">
                      <w:pPr>
                        <w:pStyle w:val="11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г. Ртищево, </w:t>
                      </w:r>
                    </w:p>
                    <w:p w:rsidR="00784F61" w:rsidRDefault="00784F61" w:rsidP="00784F61">
                      <w:pPr>
                        <w:pStyle w:val="11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ул. Октябрьская,  д.7</w:t>
                      </w:r>
                    </w:p>
                    <w:p w:rsidR="00784F61" w:rsidRDefault="00784F61" w:rsidP="00784F61">
                      <w:pPr>
                        <w:pStyle w:val="11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Телефон: (884540)4-</w:t>
                      </w:r>
                    </w:p>
                    <w:p w:rsidR="00784F61" w:rsidRPr="008F2C59" w:rsidRDefault="00784F61" w:rsidP="00784F61">
                      <w:pPr>
                        <w:pStyle w:val="11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e</w:t>
                      </w:r>
                      <w:r w:rsidRPr="008F2C59">
                        <w:rPr>
                          <w:rFonts w:ascii="Times New Roman" w:hAnsi="Times New Roman"/>
                          <w:lang w:val="en-US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mail</w:t>
                      </w:r>
                      <w:r w:rsidRPr="008F2C59">
                        <w:rPr>
                          <w:rFonts w:ascii="Times New Roman" w:hAnsi="Times New Roman"/>
                          <w:lang w:val="en-US"/>
                        </w:rPr>
                        <w:t xml:space="preserve">: </w:t>
                      </w:r>
                      <w:hyperlink r:id="rId9" w:history="1">
                        <w:r>
                          <w:rPr>
                            <w:rStyle w:val="a3"/>
                            <w:sz w:val="24"/>
                            <w:szCs w:val="24"/>
                            <w:lang w:val="en-US"/>
                          </w:rPr>
                          <w:t>mechta</w:t>
                        </w:r>
                        <w:r w:rsidRPr="008F2C59">
                          <w:rPr>
                            <w:rStyle w:val="a3"/>
                            <w:sz w:val="24"/>
                            <w:szCs w:val="24"/>
                            <w:lang w:val="en-US"/>
                          </w:rPr>
                          <w:t>-1-</w:t>
                        </w:r>
                        <w:r>
                          <w:rPr>
                            <w:rStyle w:val="a3"/>
                            <w:sz w:val="24"/>
                            <w:szCs w:val="24"/>
                            <w:lang w:val="en-US"/>
                          </w:rPr>
                          <w:t>rt</w:t>
                        </w:r>
                        <w:r w:rsidRPr="008F2C59">
                          <w:rPr>
                            <w:rStyle w:val="a3"/>
                            <w:sz w:val="24"/>
                            <w:szCs w:val="24"/>
                            <w:lang w:val="en-US"/>
                          </w:rPr>
                          <w:t>@</w:t>
                        </w:r>
                        <w:r>
                          <w:rPr>
                            <w:rStyle w:val="a3"/>
                            <w:sz w:val="24"/>
                            <w:szCs w:val="24"/>
                            <w:lang w:val="en-US"/>
                          </w:rPr>
                          <w:t>mail</w:t>
                        </w:r>
                        <w:r w:rsidRPr="008F2C59">
                          <w:rPr>
                            <w:rStyle w:val="a3"/>
                            <w:sz w:val="24"/>
                            <w:szCs w:val="24"/>
                            <w:lang w:val="en-US"/>
                          </w:rPr>
                          <w:t>.</w:t>
                        </w:r>
                        <w:r>
                          <w:rPr>
                            <w:rStyle w:val="a3"/>
                            <w:sz w:val="24"/>
                            <w:szCs w:val="24"/>
                            <w:lang w:val="en-US"/>
                          </w:rPr>
                          <w:t>ru</w:t>
                        </w:r>
                      </w:hyperlink>
                    </w:p>
                    <w:p w:rsidR="00A537EB" w:rsidRPr="00784F61" w:rsidRDefault="00784F61" w:rsidP="006A0AFF">
                      <w:pPr>
                        <w:pStyle w:val="11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сайт: 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http</w:t>
                      </w:r>
                      <w:r>
                        <w:rPr>
                          <w:rFonts w:ascii="Times New Roman" w:hAnsi="Times New Roman"/>
                        </w:rPr>
                        <w:t>://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mechta</w:t>
                      </w:r>
                      <w:r>
                        <w:rPr>
                          <w:rFonts w:ascii="Times New Roman" w:hAnsi="Times New Roman"/>
                        </w:rPr>
                        <w:t>-1-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rt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jimdo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com</w:t>
                      </w:r>
                      <w:r>
                        <w:rPr>
                          <w:rFonts w:ascii="Times New Roman" w:hAnsi="Times New Roman"/>
                        </w:rPr>
                        <w:t xml:space="preserve">                                                                                                                                                                 №   от   07.07. 2014г.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3933825</wp:posOffset>
                </wp:positionH>
                <wp:positionV relativeFrom="page">
                  <wp:posOffset>3269615</wp:posOffset>
                </wp:positionV>
                <wp:extent cx="2171700" cy="1553210"/>
                <wp:effectExtent l="0" t="2540" r="0" b="0"/>
                <wp:wrapNone/>
                <wp:docPr id="2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155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84F61" w:rsidRPr="00784F61" w:rsidRDefault="00784F61" w:rsidP="00784F61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784F61">
                              <w:rPr>
                                <w:b/>
                                <w:lang w:val="ru-RU"/>
                              </w:rPr>
                              <w:t>МУНИЦИПАЛЬНОЕ ДОШКОЛЬНОЕ ОБРАЗОВАТЕЛЬНОЕ УЧРЕЖДЕНИЕ</w:t>
                            </w:r>
                          </w:p>
                          <w:p w:rsidR="00784F61" w:rsidRPr="00784F61" w:rsidRDefault="00784F61" w:rsidP="00784F61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784F61">
                              <w:rPr>
                                <w:b/>
                                <w:lang w:val="ru-RU"/>
                              </w:rPr>
                              <w:t xml:space="preserve"> «ЦЕНТР РАЗВИТИЯ РЕБЕНКА – ДЕТСКИЙ САД № 1 «МЕЧТА» Г. РТИЩЕВО САРАТОВСКОЙ ОБЛАСТИ»</w:t>
                            </w:r>
                          </w:p>
                          <w:p w:rsidR="00A537EB" w:rsidRPr="00784F61" w:rsidRDefault="00784F61" w:rsidP="00784F61">
                            <w:pPr>
                              <w:pStyle w:val="a6"/>
                              <w:rPr>
                                <w:caps/>
                                <w:sz w:val="22"/>
                                <w:szCs w:val="32"/>
                                <w:lang w:val="ru-RU"/>
                              </w:rPr>
                            </w:pPr>
                            <w:r w:rsidRPr="00784F61">
                              <w:rPr>
                                <w:sz w:val="20"/>
                                <w:lang w:val="ru-RU"/>
                              </w:rPr>
                              <w:t>(ЦРР МДОУ детский сад № 1 г. Ртищево)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1" type="#_x0000_t202" style="position:absolute;left:0;text-align:left;margin-left:309.75pt;margin-top:257.45pt;width:171pt;height:122.3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784F61" w:rsidRPr="00784F61" w:rsidRDefault="00784F61" w:rsidP="00784F61">
                      <w:pPr>
                        <w:jc w:val="center"/>
                        <w:rPr>
                          <w:b/>
                          <w:lang w:val="ru-RU"/>
                        </w:rPr>
                      </w:pPr>
                      <w:r w:rsidRPr="00784F61">
                        <w:rPr>
                          <w:b/>
                          <w:lang w:val="ru-RU"/>
                        </w:rPr>
                        <w:t>МУНИЦИПАЛЬНОЕ ДОШКОЛЬНОЕ ОБРАЗОВАТЕЛЬНОЕ УЧРЕЖДЕНИЕ</w:t>
                      </w:r>
                    </w:p>
                    <w:p w:rsidR="00784F61" w:rsidRPr="00784F61" w:rsidRDefault="00784F61" w:rsidP="00784F61">
                      <w:pPr>
                        <w:jc w:val="center"/>
                        <w:rPr>
                          <w:b/>
                          <w:lang w:val="ru-RU"/>
                        </w:rPr>
                      </w:pPr>
                      <w:r w:rsidRPr="00784F61">
                        <w:rPr>
                          <w:b/>
                          <w:lang w:val="ru-RU"/>
                        </w:rPr>
                        <w:t xml:space="preserve"> «ЦЕНТР РАЗВИТИЯ РЕБЕНКА – ДЕТСКИЙ САД № 1 «МЕЧТА» Г. РТИЩЕВО САРАТОВСКОЙ ОБЛАСТИ»</w:t>
                      </w:r>
                    </w:p>
                    <w:p w:rsidR="00A537EB" w:rsidRPr="00784F61" w:rsidRDefault="00784F61" w:rsidP="00784F61">
                      <w:pPr>
                        <w:pStyle w:val="a6"/>
                        <w:rPr>
                          <w:caps/>
                          <w:sz w:val="22"/>
                          <w:szCs w:val="32"/>
                          <w:lang w:val="ru-RU"/>
                        </w:rPr>
                      </w:pPr>
                      <w:r w:rsidRPr="00784F61">
                        <w:rPr>
                          <w:sz w:val="20"/>
                          <w:lang w:val="ru-RU"/>
                        </w:rPr>
                        <w:t>(ЦРР МДОУ детский сад № 1 г. Ртищево)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1366520</wp:posOffset>
                </wp:positionV>
                <wp:extent cx="2441575" cy="82550"/>
                <wp:effectExtent l="635" t="4445" r="0" b="0"/>
                <wp:wrapNone/>
                <wp:docPr id="23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1575" cy="82550"/>
                          <a:chOff x="18434304" y="20116800"/>
                          <a:chExt cx="2130552" cy="82296"/>
                        </a:xfrm>
                      </wpg:grpSpPr>
                      <wps:wsp>
                        <wps:cNvPr id="24" name="Rectangle 26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Rectangle 26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44488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26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54672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35.3pt;margin-top:107.6pt;width:192.25pt;height:6.5pt;z-index:251656192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">
                <v:rect id="Rectangle 261" o:spid="_x0000_s1027" style="position:absolute;left:184343;top:201168;width:7101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tssMA&#10;AADbAAAADwAAAGRycy9kb3ducmV2LnhtbESPQWvCQBSE74L/YXlCb2ajiC0xG2kLSrGnxiIeH7vP&#10;TWj2bciumv77bqHQ4zAz3zDldnSduNEQWs8KFlkOglh707JV8HnczZ9AhIhssPNMCr4pwLaaTkos&#10;jL/zB93qaEWCcChQQRNjX0gZdEMOQ+Z74uRd/OAwJjlYaQa8J7jr5DLP19Jhy2mhwZ5eG9Jf9dUp&#10;8N1h//I4Lmp7OJ3DCtf2qt+tUg+z8XkDItIY/8N/7TejYLmC3y/pB8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rtssMAAADbAAAADwAAAAAAAAAAAAAAAACYAgAAZHJzL2Rv&#10;d25yZXYueG1sUEsFBgAAAAAEAAQA9QAAAIgD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2" o:spid="_x0000_s1028" style="position:absolute;left:191444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tVcYA&#10;AADbAAAADwAAAGRycy9kb3ducmV2LnhtbESPW2vCQBSE3wX/w3IKfSm6qdQL0VWK0iqCiDfw8Zg9&#10;TYLZszG7avrvu0LBx2FmvmFGk9oU4kaVyy0reG9HIIgTq3NOFex3X60BCOeRNRaWScEvOZiMm40R&#10;xtreeUO3rU9FgLCLUUHmfRlL6ZKMDLq2LYmD92Mrgz7IKpW6wnuAm0J2oqgnDeYcFjIsaZpRct5e&#10;jYLke1We5uvpvL+/zIrLYXZcvpkPpV5f6s8hCE+1f4b/2wutoNOFx5fwA+T4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tVcYAAADbAAAADwAAAAAAAAAAAAAAAACYAgAAZHJz&#10;L2Rvd25yZXYueG1sUEsFBgAAAAAEAAQA9QAAAIs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3" o:spid="_x0000_s1029" style="position:absolute;left:198546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UByMQA&#10;AADbAAAADwAAAGRycy9kb3ducmV2LnhtbESPX2sCMRDE34V+h7AF3zSnWCmnUWxR8A8iVfF5e9nm&#10;Di+b4xL1+u2NIPg4zM5vdsbTxpbiSrUvHCvodRMQxJnTBRsFx8Oi8wnCB2SNpWNS8E8eppO31hhT&#10;7W78Q9d9MCJC2KeoIA+hSqX0WU4WfddVxNH7c7XFEGVtpK7xFuG2lP0kGUqLBceGHCv6zik77y82&#10;vjHYzE+ZWWzN127Wu6zovP74nSvVfm9mIxCBmvA6fqaXWkF/CI8tEQB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lAcjEAAAA2wAAAA8AAAAAAAAAAAAAAAAAmAIAAGRycy9k&#10;b3ducmV2LnhtbFBLBQYAAAAABAAEAPUAAACJAwAAAAA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1433830</wp:posOffset>
                </wp:positionV>
                <wp:extent cx="2665095" cy="82550"/>
                <wp:effectExtent l="0" t="0" r="2540" b="0"/>
                <wp:wrapNone/>
                <wp:docPr id="19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5095" cy="82550"/>
                          <a:chOff x="25146000" y="20116800"/>
                          <a:chExt cx="2139696" cy="82296"/>
                        </a:xfrm>
                      </wpg:grpSpPr>
                      <wps:wsp>
                        <wps:cNvPr id="20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00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32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64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576.7pt;margin-top:112.9pt;width:209.85pt;height:6.5pt;z-index:251657216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">
                <v:rect id="Rectangle 265" o:spid="_x0000_s1027" style="position:absolute;left:251460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Hrsb4A&#10;AADbAAAADwAAAGRycy9kb3ducmV2LnhtbERPTYvCMBC9C/6HMII3TRVRqUZRQVnck1XE49CMabGZ&#10;lCZq99+bg7DHx/terltbiRc1vnSsYDRMQBDnTpdsFFzO+8EchA/IGivHpOCPPKxX3c4SU+3efKJX&#10;FoyIIexTVFCEUKdS+rwgi37oauLI3V1jMUTYGKkbfMdwW8lxkkylxZJjQ4E17QrKH9nTKnDV8bCd&#10;taPMHK83P8Gpeea/Rql+r90sQARqw7/46/7RCsZxffwSf4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/x67G+AAAA2wAAAA8AAAAAAAAAAAAAAAAAmAIAAGRycy9kb3ducmV2&#10;LnhtbFBLBQYAAAAABAAEAPUAAACDAw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rVsYA&#10;AADbAAAADwAAAGRycy9kb3ducmV2LnhtbESPQWvCQBSE74L/YXmCF6kbRVqJ2UhRqqUgRWuhx2f2&#10;mQSzb2N21fTfdwuCx2FmvmGSeWsqcaXGlZYVjIYRCOLM6pJzBfuvt6cpCOeRNVaWScEvOZin3U6C&#10;sbY33tJ153MRIOxiVFB4X8dSuqwgg25oa+LgHW1j0AfZ5FI3eAtwU8lxFD1LgyWHhQJrWhSUnXYX&#10;oyBbberD+nOxftmfl9X5e/nzMTATpfq99nUGwlPrH+F7+10rGI/g/0v4AT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4rVsYAAADbAAAADwAAAAAAAAAAAAAAAACYAgAAZHJz&#10;L2Rvd25yZXYueG1sUEsFBgAAAAAEAAQA9QAAAIs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Hy8UA&#10;AADbAAAADwAAAGRycy9kb3ducmV2LnhtbESPW2vCQBCF3wv9D8sUfNONQUuJrmJFwQtSvNDnaXa6&#10;CWZnQ3bV+O/dgtDHw5nznTnjaWsrcaXGl44V9HsJCOLc6ZKNgtNx2f0A4QOyxsoxKbiTh+nk9WWM&#10;mXY33tP1EIyIEPYZKihCqDMpfV6QRd9zNXH0fl1jMUTZGKkbvEW4rWSaJO/SYsmxocCa5gXl58PF&#10;xjcG28V3bpY78/k161/WdN4MfxZKdd7a2QhEoDb8Hz/TK60gTeFvSwS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gfLxQAAANsAAAAPAAAAAAAAAAAAAAAAAJgCAABkcnMv&#10;ZG93bnJldi54bWxQSwUGAAAAAAQABAD1AAAAigMAAAAA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6A0AFF">
        <w:rPr>
          <w:noProof/>
          <w:lang w:val="ru-RU" w:eastAsia="ru-RU"/>
        </w:rPr>
        <w:drawing>
          <wp:inline distT="0" distB="0" distL="0" distR="0">
            <wp:extent cx="2622009" cy="3959525"/>
            <wp:effectExtent l="19050" t="0" r="6891" b="0"/>
            <wp:docPr id="10" name="Рисунок 2" descr="F:\ВОСПИТАТЕЛЬ\Работа с родителями\К школе\get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СПИТАТЕЛЬ\Работа с родителями\К школе\getImage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06" cy="396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4052570</wp:posOffset>
                </wp:positionH>
                <wp:positionV relativeFrom="page">
                  <wp:posOffset>5894705</wp:posOffset>
                </wp:positionV>
                <wp:extent cx="2235835" cy="1258570"/>
                <wp:effectExtent l="4445" t="0" r="0" b="0"/>
                <wp:wrapNone/>
                <wp:docPr id="18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1258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A537EB" w:rsidP="006A0AFF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32" type="#_x0000_t202" style="position:absolute;left:0;text-align:left;margin-left:319.1pt;margin-top:464.15pt;width:176.05pt;height:99.1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x7vQIAAMQ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" filled="f" stroked="f">
                <v:textbox>
                  <w:txbxContent>
                    <w:p w:rsidR="00A537EB" w:rsidRDefault="00A537EB" w:rsidP="006A0AFF">
                      <w:pPr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page">
                  <wp:posOffset>7336790</wp:posOffset>
                </wp:positionH>
                <wp:positionV relativeFrom="page">
                  <wp:posOffset>782320</wp:posOffset>
                </wp:positionV>
                <wp:extent cx="2139950" cy="430530"/>
                <wp:effectExtent l="2540" t="1270" r="635" b="635"/>
                <wp:wrapNone/>
                <wp:docPr id="17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6A0AFF" w:rsidP="006A0AFF">
                            <w:pPr>
                              <w:pStyle w:val="a9"/>
                              <w:rPr>
                                <w:rFonts w:ascii="Arial" w:hAnsi="Arial" w:cs="Arial"/>
                                <w:b/>
                                <w:lang w:val="ru-RU"/>
                              </w:rPr>
                            </w:pPr>
                            <w:r w:rsidRPr="00784F61">
                              <w:rPr>
                                <w:sz w:val="20"/>
                                <w:lang w:val="ru-RU"/>
                              </w:rPr>
                              <w:t>ЦРР МДОУ детский сад № 1 г. Ртищево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33" type="#_x0000_t202" style="position:absolute;left:0;text-align:left;margin-left:577.7pt;margin-top:61.6pt;width:168.5pt;height:33.9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6A0AFF" w:rsidP="006A0AFF">
                      <w:pPr>
                        <w:pStyle w:val="a9"/>
                        <w:rPr>
                          <w:rFonts w:ascii="Arial" w:hAnsi="Arial" w:cs="Arial"/>
                          <w:b/>
                          <w:lang w:val="ru-RU"/>
                        </w:rPr>
                      </w:pPr>
                      <w:r w:rsidRPr="00784F61">
                        <w:rPr>
                          <w:sz w:val="20"/>
                          <w:lang w:val="ru-RU"/>
                        </w:rPr>
                        <w:t>ЦРР МДОУ детский сад № 1 г. Ртищево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6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bD8w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596265</wp:posOffset>
                </wp:positionV>
                <wp:extent cx="2949575" cy="813435"/>
                <wp:effectExtent l="0" t="0" r="0" b="0"/>
                <wp:wrapNone/>
                <wp:docPr id="15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49575" cy="81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571EAC" w:rsidRDefault="004F4A6B" w:rsidP="00571EAC">
                            <w:r>
                              <w:rPr>
                                <w:rFonts w:ascii="Impact" w:hAnsi="Impact" w:cs="Arial"/>
                                <w:b/>
                                <w:bCs/>
                                <w:color w:val="002060"/>
                                <w:sz w:val="36"/>
                                <w:szCs w:val="28"/>
                                <w:lang w:val="ru-RU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7" type="#_x0000_t136" style="width:222.1pt;height:46.2pt" fillcolor="#002060" strokecolor="black [3213]" strokeweight="1pt">
                                  <v:fill opacity=".5"/>
                                  <v:shadow on="t" color="#99f" offset="3pt"/>
                                  <v:textpath style="font-family:&quot;Arial Black&quot;;v-text-kern:t" trim="t" fitpath="t" string="Готовность детей к школе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4" type="#_x0000_t202" style="position:absolute;left:0;text-align:left;margin-left:54.7pt;margin-top:46.95pt;width:232.25pt;height:64.05pt;z-index:251659264;visibility:visible;mso-wrap-style:non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" filled="f" stroked="f" strokeweight="0" insetpen="t">
                <o:lock v:ext="edit" shapetype="t"/>
                <v:textbox inset="2.85pt,2.85pt,2.85pt,2.85pt">
                  <w:txbxContent>
                    <w:p w:rsidR="00A537EB" w:rsidRPr="00571EAC" w:rsidRDefault="004F4A6B" w:rsidP="00571EAC">
                      <w:r>
                        <w:rPr>
                          <w:rFonts w:ascii="Impact" w:hAnsi="Impact" w:cs="Arial"/>
                          <w:b/>
                          <w:bCs/>
                          <w:color w:val="002060"/>
                          <w:sz w:val="36"/>
                          <w:szCs w:val="28"/>
                          <w:lang w:val="ru-RU"/>
                        </w:rPr>
                        <w:pict>
                          <v:shape id="_x0000_i1027" type="#_x0000_t136" style="width:222.1pt;height:46.2pt" fillcolor="#002060" strokecolor="black [3213]" strokeweight="1pt">
                            <v:fill opacity=".5"/>
                            <v:shadow on="t" color="#99f" offset="3pt"/>
                            <v:textpath style="font-family:&quot;Arial Black&quot;;v-text-kern:t" trim="t" fitpath="t" string="Готовность детей к школе"/>
                          </v:shape>
                        </w:pic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page">
                  <wp:posOffset>3938270</wp:posOffset>
                </wp:positionH>
                <wp:positionV relativeFrom="page">
                  <wp:posOffset>6737350</wp:posOffset>
                </wp:positionV>
                <wp:extent cx="2576195" cy="543560"/>
                <wp:effectExtent l="4445" t="3175" r="635" b="0"/>
                <wp:wrapNone/>
                <wp:docPr id="14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7619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in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202F32" w:rsidRDefault="00A6013D" w:rsidP="00A6013D">
                            <w:pPr>
                              <w:pStyle w:val="a8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2447839" cy="388188"/>
                                  <wp:effectExtent l="0" t="0" r="0" b="0"/>
                                  <wp:docPr id="5" name="Рисунок 3" descr="F:\ВОСПИТАТЕЛЬ\Картинки интер. для презентаций\9944447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ВОСПИТАТЕЛЬ\Картинки интер. для презентаций\9944447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prstClr val="black"/>
                                              <a:srgbClr val="FFFF0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839" cy="388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035" type="#_x0000_t202" style="position:absolute;left:0;text-align:left;margin-left:310.1pt;margin-top:530.5pt;width:202.85pt;height:42.8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" filled="f" stroked="f" strokecolor="red" strokeweight="1pt" insetpen="t">
                <o:lock v:ext="edit" shapetype="t"/>
                <v:textbox inset="2.85pt,2.85pt,2.85pt,2.85pt">
                  <w:txbxContent>
                    <w:p w:rsidR="00A537EB" w:rsidRPr="00202F32" w:rsidRDefault="00A6013D" w:rsidP="00A6013D">
                      <w:pPr>
                        <w:pStyle w:val="a8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>
                            <wp:extent cx="2447839" cy="388188"/>
                            <wp:effectExtent l="0" t="0" r="0" b="0"/>
                            <wp:docPr id="5" name="Рисунок 3" descr="F:\ВОСПИТАТЕЛЬ\Картинки интер. для презентаций\9944447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ВОСПИТАТЕЛЬ\Картинки интер. для презентаций\9944447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prstClr val="black"/>
                                        <a:srgbClr val="FFFF00">
                                          <a:tint val="45000"/>
                                          <a:satMod val="400000"/>
                                        </a:srgbClr>
                                      </a:duoton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839" cy="388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1434465</wp:posOffset>
                </wp:positionV>
                <wp:extent cx="2684780" cy="5596255"/>
                <wp:effectExtent l="2540" t="0" r="0" b="0"/>
                <wp:wrapNone/>
                <wp:docPr id="11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84780" cy="559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1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6" type="#_x0000_t202" style="position:absolute;left:0;text-align:left;margin-left:570.95pt;margin-top:112.95pt;width:211.4pt;height:440.6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page">
                  <wp:posOffset>3938270</wp:posOffset>
                </wp:positionH>
                <wp:positionV relativeFrom="page">
                  <wp:posOffset>1526540</wp:posOffset>
                </wp:positionV>
                <wp:extent cx="2576195" cy="4891405"/>
                <wp:effectExtent l="4445" t="2540" r="635" b="1905"/>
                <wp:wrapNone/>
                <wp:docPr id="9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76195" cy="489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1">
                        <w:txbxContent>
                          <w:p w:rsidR="00A23510" w:rsidRPr="00311A75" w:rsidRDefault="00A23510" w:rsidP="00A23510">
                            <w:pPr>
                              <w:pStyle w:val="2"/>
                              <w:spacing w:after="0"/>
                              <w:ind w:left="142" w:right="-3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008000"/>
                                <w:u w:val="single"/>
                                <w:lang w:val="ru-RU"/>
                              </w:rPr>
                            </w:pPr>
                            <w:r w:rsidRPr="00311A75">
                              <w:rPr>
                                <w:rFonts w:ascii="Times New Roman" w:hAnsi="Times New Roman" w:cs="Times New Roman"/>
                                <w:i w:val="0"/>
                                <w:color w:val="008000"/>
                                <w:u w:val="single"/>
                                <w:lang w:val="ru-RU"/>
                              </w:rPr>
                              <w:t>Психологическая готовность детей</w:t>
                            </w:r>
                          </w:p>
                          <w:p w:rsidR="008422E9" w:rsidRDefault="008422E9" w:rsidP="00A23510">
                            <w:pPr>
                              <w:pStyle w:val="2"/>
                              <w:spacing w:after="0"/>
                              <w:ind w:left="142" w:right="-30"/>
                              <w:rPr>
                                <w:rFonts w:ascii="Times New Roman" w:hAnsi="Times New Roman" w:cs="Times New Roman"/>
                                <w:b w:val="0"/>
                                <w:i w:val="0"/>
                                <w:color w:val="auto"/>
                                <w:szCs w:val="26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A23510" w:rsidRDefault="00BD31B7" w:rsidP="00A23510">
                            <w:pPr>
                              <w:pStyle w:val="2"/>
                              <w:spacing w:after="0"/>
                              <w:ind w:left="142" w:right="-30"/>
                              <w:rPr>
                                <w:rFonts w:ascii="Times New Roman" w:hAnsi="Times New Roman" w:cs="Times New Roman"/>
                                <w:b w:val="0"/>
                                <w:i w:val="0"/>
                                <w:color w:val="auto"/>
                                <w:szCs w:val="26"/>
                                <w:shd w:val="clear" w:color="auto" w:fill="FFFFFF"/>
                                <w:lang w:val="ru-RU"/>
                              </w:rPr>
                            </w:pPr>
                            <w:r w:rsidRPr="00A23510">
                              <w:rPr>
                                <w:rFonts w:ascii="Times New Roman" w:hAnsi="Times New Roman" w:cs="Times New Roman"/>
                                <w:b w:val="0"/>
                                <w:i w:val="0"/>
                                <w:color w:val="auto"/>
                                <w:szCs w:val="26"/>
                                <w:shd w:val="clear" w:color="auto" w:fill="FFFFFF"/>
                                <w:lang w:val="ru-RU"/>
                              </w:rPr>
                              <w:t xml:space="preserve">Прежде всего, важна психологическая готовность. Она </w:t>
                            </w:r>
                          </w:p>
                          <w:p w:rsidR="00A537EB" w:rsidRPr="008422E9" w:rsidRDefault="00A23510" w:rsidP="008422E9">
                            <w:pPr>
                              <w:pStyle w:val="2"/>
                              <w:spacing w:after="0"/>
                              <w:ind w:left="142" w:right="-30"/>
                              <w:rPr>
                                <w:rFonts w:ascii="Times New Roman" w:hAnsi="Times New Roman" w:cs="Times New Roman"/>
                                <w:b w:val="0"/>
                                <w:i w:val="0"/>
                                <w:color w:val="auto"/>
                                <w:szCs w:val="26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i w:val="0"/>
                                <w:color w:val="auto"/>
                                <w:szCs w:val="26"/>
                                <w:shd w:val="clear" w:color="auto" w:fill="FFFFFF"/>
                                <w:lang w:val="ru-RU"/>
                              </w:rPr>
                              <w:t>за</w:t>
                            </w:r>
                            <w:r w:rsidR="00BD31B7" w:rsidRPr="00A23510">
                              <w:rPr>
                                <w:rFonts w:ascii="Times New Roman" w:hAnsi="Times New Roman" w:cs="Times New Roman"/>
                                <w:b w:val="0"/>
                                <w:i w:val="0"/>
                                <w:color w:val="auto"/>
                                <w:szCs w:val="26"/>
                                <w:shd w:val="clear" w:color="auto" w:fill="FFFFFF"/>
                                <w:lang w:val="ru-RU"/>
                              </w:rPr>
                              <w:t>ключается в том, что у ребенка уже к моменту поступления в школу должны сформирова</w:t>
                            </w:r>
                            <w:r w:rsidR="008422E9">
                              <w:rPr>
                                <w:rFonts w:ascii="Times New Roman" w:hAnsi="Times New Roman" w:cs="Times New Roman"/>
                                <w:b w:val="0"/>
                                <w:i w:val="0"/>
                                <w:color w:val="auto"/>
                                <w:szCs w:val="26"/>
                                <w:shd w:val="clear" w:color="auto" w:fill="FFFFFF"/>
                                <w:lang w:val="ru-RU"/>
                              </w:rPr>
                              <w:t>ться психологические черты, при</w:t>
                            </w:r>
                            <w:r w:rsidR="00BD31B7" w:rsidRPr="00A23510">
                              <w:rPr>
                                <w:rFonts w:ascii="Times New Roman" w:hAnsi="Times New Roman" w:cs="Times New Roman"/>
                                <w:b w:val="0"/>
                                <w:i w:val="0"/>
                                <w:color w:val="auto"/>
                                <w:szCs w:val="26"/>
                                <w:shd w:val="clear" w:color="auto" w:fill="FFFFFF"/>
                                <w:lang w:val="ru-RU"/>
                              </w:rPr>
                              <w:t>сущие школьнику. К таким предпосылкам относятся желание стать школьник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i w:val="0"/>
                                <w:color w:val="auto"/>
                                <w:szCs w:val="26"/>
                                <w:shd w:val="clear" w:color="auto" w:fill="FFFFFF"/>
                                <w:lang w:val="ru-RU"/>
                              </w:rPr>
                              <w:t>ом, выполнять серьезную деятель</w:t>
                            </w:r>
                            <w:r w:rsidR="00BD31B7" w:rsidRPr="00A23510">
                              <w:rPr>
                                <w:rFonts w:ascii="Times New Roman" w:hAnsi="Times New Roman" w:cs="Times New Roman"/>
                                <w:b w:val="0"/>
                                <w:i w:val="0"/>
                                <w:color w:val="auto"/>
                                <w:szCs w:val="26"/>
                                <w:shd w:val="clear" w:color="auto" w:fill="FFFFFF"/>
                                <w:lang w:val="ru-RU"/>
                              </w:rPr>
                              <w:t>ность, учиться. Оно связано с очередным кризисом психического развития, с тем, что ребенок начинает осознавать свое положение дошкольника как не соответствующее его</w:t>
                            </w:r>
                            <w:r w:rsidR="00BD31B7" w:rsidRPr="008422E9">
                              <w:rPr>
                                <w:color w:val="auto"/>
                                <w:szCs w:val="26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BD31B7" w:rsidRPr="00A23510">
                              <w:rPr>
                                <w:rFonts w:ascii="Times New Roman" w:hAnsi="Times New Roman" w:cs="Times New Roman"/>
                                <w:b w:val="0"/>
                                <w:i w:val="0"/>
                                <w:color w:val="auto"/>
                                <w:szCs w:val="26"/>
                                <w:shd w:val="clear" w:color="auto" w:fill="FFFFFF"/>
                                <w:lang w:val="ru-RU"/>
                              </w:rPr>
                              <w:t>возросшим</w:t>
                            </w:r>
                            <w:r w:rsidR="00BD31B7" w:rsidRPr="00A23510">
                              <w:rPr>
                                <w:rFonts w:ascii="Times New Roman" w:hAnsi="Times New Roman" w:cs="Times New Roman"/>
                                <w:b w:val="0"/>
                                <w:i w:val="0"/>
                                <w:color w:val="444444"/>
                                <w:szCs w:val="26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BD31B7" w:rsidRPr="00A23510">
                              <w:rPr>
                                <w:rFonts w:ascii="Times New Roman" w:hAnsi="Times New Roman" w:cs="Times New Roman"/>
                                <w:b w:val="0"/>
                                <w:i w:val="0"/>
                                <w:color w:val="auto"/>
                                <w:szCs w:val="26"/>
                                <w:shd w:val="clear" w:color="auto" w:fill="FFFFFF"/>
                                <w:lang w:val="ru-RU"/>
                              </w:rPr>
                              <w:t>возможностям, перестает удовлетворяться тем способом приобщения к жизни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i w:val="0"/>
                                <w:color w:val="auto"/>
                                <w:szCs w:val="26"/>
                                <w:shd w:val="clear" w:color="auto" w:fill="FFFFFF"/>
                                <w:lang w:val="ru-RU"/>
                              </w:rPr>
                              <w:t xml:space="preserve"> взрос</w:t>
                            </w:r>
                            <w:r w:rsidR="008422E9">
                              <w:rPr>
                                <w:rFonts w:ascii="Times New Roman" w:hAnsi="Times New Roman" w:cs="Times New Roman"/>
                                <w:b w:val="0"/>
                                <w:i w:val="0"/>
                                <w:color w:val="auto"/>
                                <w:szCs w:val="26"/>
                                <w:shd w:val="clear" w:color="auto" w:fill="FFFFFF"/>
                                <w:lang w:val="ru-RU"/>
                              </w:rPr>
                              <w:t xml:space="preserve">лых, который ему дает игра. Он  </w:t>
                            </w:r>
                            <w:r w:rsidR="00BD31B7" w:rsidRPr="00A23510">
                              <w:rPr>
                                <w:rFonts w:ascii="Times New Roman" w:hAnsi="Times New Roman" w:cs="Times New Roman"/>
                                <w:b w:val="0"/>
                                <w:i w:val="0"/>
                                <w:color w:val="auto"/>
                                <w:szCs w:val="26"/>
                                <w:shd w:val="clear" w:color="auto" w:fill="FFFFFF"/>
                                <w:lang w:val="ru-RU"/>
                              </w:rPr>
                              <w:t>психологически перерастает игру, и положение школь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i w:val="0"/>
                                <w:color w:val="auto"/>
                                <w:szCs w:val="26"/>
                                <w:shd w:val="clear" w:color="auto" w:fill="FFFFFF"/>
                                <w:lang w:val="ru-RU"/>
                              </w:rPr>
                              <w:t>ника выступает для него как сту</w:t>
                            </w:r>
                            <w:r w:rsidR="00BD31B7" w:rsidRPr="00A23510">
                              <w:rPr>
                                <w:rFonts w:ascii="Times New Roman" w:hAnsi="Times New Roman" w:cs="Times New Roman"/>
                                <w:b w:val="0"/>
                                <w:i w:val="0"/>
                                <w:color w:val="auto"/>
                                <w:szCs w:val="26"/>
                                <w:shd w:val="clear" w:color="auto" w:fill="FFFFFF"/>
                                <w:lang w:val="ru-RU"/>
                              </w:rPr>
                              <w:t>пенька к взрослости, а учеба — как ответственное дело, к которому все относятся с уважением</w:t>
                            </w:r>
                            <w:r w:rsidR="00BD31B7" w:rsidRPr="008422E9">
                              <w:rPr>
                                <w:color w:val="auto"/>
                                <w:sz w:val="26"/>
                                <w:szCs w:val="26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</w:p>
                          <w:p w:rsidR="00A23510" w:rsidRPr="00A23510" w:rsidRDefault="008422E9" w:rsidP="00A23510">
                            <w:pPr>
                              <w:spacing w:after="0" w:line="245" w:lineRule="atLeast"/>
                              <w:jc w:val="left"/>
                              <w:rPr>
                                <w:b/>
                                <w:color w:val="C00000"/>
                                <w:kern w:val="0"/>
                                <w:sz w:val="14"/>
                                <w:szCs w:val="16"/>
                                <w:u w:val="single"/>
                                <w:lang w:val="ru-RU" w:eastAsia="ru-RU"/>
                              </w:rPr>
                            </w:pPr>
                            <w:r w:rsidRPr="00311A75">
                              <w:rPr>
                                <w:bCs/>
                                <w:color w:val="C00000"/>
                                <w:kern w:val="0"/>
                                <w:sz w:val="24"/>
                                <w:lang w:val="ru-RU" w:eastAsia="ru-RU"/>
                              </w:rPr>
                              <w:t xml:space="preserve">   </w:t>
                            </w:r>
                            <w:r w:rsidR="00A23510" w:rsidRPr="00311A75">
                              <w:rPr>
                                <w:b/>
                                <w:bCs/>
                                <w:color w:val="C00000"/>
                                <w:kern w:val="0"/>
                                <w:sz w:val="24"/>
                                <w:u w:val="single"/>
                                <w:lang w:val="ru-RU" w:eastAsia="ru-RU"/>
                              </w:rPr>
                              <w:t>Советы родителям:</w:t>
                            </w:r>
                          </w:p>
                          <w:p w:rsidR="00A23510" w:rsidRPr="00A23510" w:rsidRDefault="00A23510" w:rsidP="00A2351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284"/>
                              </w:tabs>
                              <w:spacing w:after="0" w:line="240" w:lineRule="auto"/>
                              <w:ind w:left="142" w:firstLine="0"/>
                              <w:jc w:val="left"/>
                              <w:rPr>
                                <w:color w:val="auto"/>
                                <w:kern w:val="0"/>
                                <w:sz w:val="14"/>
                                <w:szCs w:val="16"/>
                                <w:lang w:val="ru-RU" w:eastAsia="ru-RU"/>
                              </w:rPr>
                            </w:pPr>
                            <w:r w:rsidRPr="00A23510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lang w:val="ru-RU" w:eastAsia="ru-RU"/>
                              </w:rPr>
                              <w:t>Развивайте настойчивость, трудолюбие ребенка, умение доводить дело до конца.</w:t>
                            </w:r>
                          </w:p>
                          <w:p w:rsidR="00A23510" w:rsidRPr="00A23510" w:rsidRDefault="00A23510" w:rsidP="00A2351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42"/>
                                <w:tab w:val="left" w:pos="284"/>
                              </w:tabs>
                              <w:spacing w:after="0" w:line="240" w:lineRule="auto"/>
                              <w:ind w:left="142" w:firstLine="0"/>
                              <w:jc w:val="left"/>
                              <w:rPr>
                                <w:i/>
                                <w:color w:val="auto"/>
                                <w:kern w:val="0"/>
                                <w:sz w:val="24"/>
                                <w:szCs w:val="22"/>
                                <w:lang w:val="ru-RU" w:eastAsia="ru-RU"/>
                              </w:rPr>
                            </w:pPr>
                            <w:r w:rsidRPr="00A23510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Формируйте у него мыслительные способности, наблюдательность, пытливость, интерес </w:t>
                            </w:r>
                            <w:r w:rsidRPr="008422E9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к</w:t>
                            </w:r>
                            <w:r w:rsidR="008422E9" w:rsidRPr="008422E9">
                              <w:rPr>
                                <w:i/>
                                <w:iCs/>
                                <w:color w:val="444444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 </w:t>
                            </w:r>
                            <w:r w:rsidR="008422E9" w:rsidRPr="008422E9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познанию окружающе</w:t>
                            </w:r>
                            <w:r w:rsidRPr="008422E9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го. З</w:t>
                            </w:r>
                            <w:r w:rsidRPr="008422E9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2"/>
                                <w:lang w:val="ru-RU" w:eastAsia="ru-RU"/>
                              </w:rPr>
                              <w:t>агадывайте ребенку загадки, составляйте их вместе с ним, проводите элементарные опыты. Пусть ре</w:t>
                            </w:r>
                            <w:r w:rsidR="008422E9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2"/>
                                <w:lang w:val="ru-RU" w:eastAsia="ru-RU"/>
                              </w:rPr>
                              <w:t>бенок рас</w:t>
                            </w:r>
                            <w:r w:rsidRPr="008422E9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2"/>
                                <w:lang w:val="ru-RU" w:eastAsia="ru-RU"/>
                              </w:rPr>
                              <w:t>суждает вслух.</w:t>
                            </w:r>
                          </w:p>
                          <w:p w:rsidR="00A23510" w:rsidRPr="00A23510" w:rsidRDefault="00A23510" w:rsidP="008422E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284"/>
                              </w:tabs>
                              <w:spacing w:after="0" w:line="240" w:lineRule="auto"/>
                              <w:ind w:left="142" w:firstLine="0"/>
                              <w:jc w:val="left"/>
                              <w:rPr>
                                <w:color w:val="auto"/>
                                <w:kern w:val="0"/>
                                <w:sz w:val="14"/>
                                <w:szCs w:val="16"/>
                                <w:lang w:val="ru-RU" w:eastAsia="ru-RU"/>
                              </w:rPr>
                            </w:pPr>
                            <w:r w:rsidRPr="008422E9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По возможности не давайте ребенку готовых ответов, заставляйте его размышлять, исследовать. </w:t>
                            </w:r>
                          </w:p>
                          <w:p w:rsidR="00A23510" w:rsidRPr="00A23510" w:rsidRDefault="00A23510" w:rsidP="0056207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495"/>
                                <w:tab w:val="num" w:pos="142"/>
                                <w:tab w:val="num" w:pos="284"/>
                                <w:tab w:val="left" w:pos="567"/>
                              </w:tabs>
                              <w:spacing w:after="0" w:line="240" w:lineRule="auto"/>
                              <w:ind w:left="142" w:firstLine="0"/>
                              <w:jc w:val="left"/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562071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lang w:val="ru-RU" w:eastAsia="ru-RU"/>
                              </w:rPr>
                              <w:t>Ставьте ребенк</w:t>
                            </w:r>
                            <w:r w:rsidR="00562071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lang w:val="ru-RU" w:eastAsia="ru-RU"/>
                              </w:rPr>
                              <w:t>а перед проблемными ситуациями.</w:t>
                            </w:r>
                          </w:p>
                          <w:p w:rsidR="00A23510" w:rsidRPr="00A23510" w:rsidRDefault="00A23510" w:rsidP="0056207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495"/>
                                <w:tab w:val="left" w:pos="142"/>
                                <w:tab w:val="left" w:pos="284"/>
                              </w:tabs>
                              <w:spacing w:after="0" w:line="240" w:lineRule="auto"/>
                              <w:ind w:left="142" w:firstLine="0"/>
                              <w:jc w:val="left"/>
                              <w:rPr>
                                <w:rFonts w:ascii="Arial" w:hAnsi="Arial" w:cs="Arial"/>
                                <w:i/>
                                <w:iCs/>
                                <w:color w:val="444444"/>
                                <w:kern w:val="0"/>
                                <w:sz w:val="28"/>
                                <w:szCs w:val="16"/>
                                <w:lang w:val="ru-RU" w:eastAsia="ru-RU"/>
                              </w:rPr>
                            </w:pPr>
                            <w:r w:rsidRPr="00562071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Беседуйте о прочитанных книгах, попытайтесь выяснить, как ребенок понял их содержание, сумел ли вникнуть в причинную связь событий, правильно л</w:t>
                            </w:r>
                            <w:r w:rsidRPr="00562071">
                              <w:rPr>
                                <w:i/>
                                <w:iCs/>
                                <w:color w:val="444444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и</w:t>
                            </w:r>
                            <w:r w:rsidRPr="00562071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 </w:t>
                            </w:r>
                            <w:r w:rsidR="00562071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оценивал поступ</w:t>
                            </w:r>
                            <w:r w:rsidRPr="00562071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ки действующих ли</w:t>
                            </w:r>
                            <w:r w:rsidR="00562071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ц.</w:t>
                            </w:r>
                            <w:r w:rsidRPr="00562071">
                              <w:rPr>
                                <w:rFonts w:ascii="Arial" w:hAnsi="Arial" w:cs="Arial"/>
                                <w:i/>
                                <w:iCs/>
                                <w:color w:val="444444"/>
                                <w:kern w:val="0"/>
                                <w:sz w:val="28"/>
                                <w:szCs w:val="16"/>
                                <w:lang w:val="ru-RU" w:eastAsia="ru-RU"/>
                              </w:rPr>
                              <w:t xml:space="preserve"> </w:t>
                            </w:r>
                          </w:p>
                          <w:p w:rsidR="00A23510" w:rsidRPr="00A23510" w:rsidRDefault="00A23510" w:rsidP="00A6013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495"/>
                                <w:tab w:val="num" w:pos="142"/>
                                <w:tab w:val="left" w:pos="426"/>
                              </w:tabs>
                              <w:spacing w:after="0" w:line="240" w:lineRule="auto"/>
                              <w:ind w:left="142" w:firstLine="0"/>
                              <w:jc w:val="left"/>
                              <w:rPr>
                                <w:rFonts w:ascii="Arial" w:hAnsi="Arial" w:cs="Arial"/>
                                <w:color w:val="444444"/>
                                <w:kern w:val="0"/>
                                <w:sz w:val="16"/>
                                <w:szCs w:val="16"/>
                                <w:lang w:val="ru-RU" w:eastAsia="ru-RU"/>
                              </w:rPr>
                            </w:pPr>
                            <w:r w:rsidRPr="00562071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Особо следует сказа</w:t>
                            </w:r>
                            <w:r w:rsidR="00A6013D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ть о специфике обучения дош</w:t>
                            </w:r>
                            <w:r w:rsidRPr="00562071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кольника. При обучении в детском саду мы не используем тексты, печатное слово. Обучение </w:t>
                            </w:r>
                            <w:r w:rsidRPr="00562071">
                              <w:rPr>
                                <w:i/>
                                <w:iCs/>
                                <w:color w:val="auto"/>
                                <w:kern w:val="0"/>
                                <w:sz w:val="24"/>
                                <w:lang w:val="ru-RU" w:eastAsia="ru-RU"/>
                              </w:rPr>
                              <w:t>идет на слух с применением наглядных игровых методов</w:t>
                            </w:r>
                            <w:r w:rsidRPr="00562071">
                              <w:rPr>
                                <w:rFonts w:ascii="Arial" w:hAnsi="Arial" w:cs="Arial"/>
                                <w:i/>
                                <w:iCs/>
                                <w:color w:val="444444"/>
                                <w:kern w:val="0"/>
                                <w:sz w:val="16"/>
                                <w:szCs w:val="16"/>
                                <w:lang w:val="ru-RU" w:eastAsia="ru-RU"/>
                              </w:rPr>
                              <w:t>.</w:t>
                            </w:r>
                          </w:p>
                          <w:p w:rsidR="00A537EB" w:rsidRPr="003A1A56" w:rsidRDefault="00A537EB">
                            <w:pPr>
                              <w:pStyle w:val="a5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7" type="#_x0000_t202" style="position:absolute;left:0;text-align:left;margin-left:310.1pt;margin-top:120.2pt;width:202.85pt;height:385.1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A23510" w:rsidRPr="00311A75" w:rsidRDefault="00A23510" w:rsidP="00A23510">
                      <w:pPr>
                        <w:pStyle w:val="2"/>
                        <w:spacing w:after="0"/>
                        <w:ind w:left="142" w:right="-3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008000"/>
                          <w:u w:val="single"/>
                          <w:lang w:val="ru-RU"/>
                        </w:rPr>
                      </w:pPr>
                      <w:r w:rsidRPr="00311A75">
                        <w:rPr>
                          <w:rFonts w:ascii="Times New Roman" w:hAnsi="Times New Roman" w:cs="Times New Roman"/>
                          <w:i w:val="0"/>
                          <w:color w:val="008000"/>
                          <w:u w:val="single"/>
                          <w:lang w:val="ru-RU"/>
                        </w:rPr>
                        <w:t>Психологическая готовность детей</w:t>
                      </w:r>
                    </w:p>
                    <w:p w:rsidR="008422E9" w:rsidRDefault="008422E9" w:rsidP="00A23510">
                      <w:pPr>
                        <w:pStyle w:val="2"/>
                        <w:spacing w:after="0"/>
                        <w:ind w:left="142" w:right="-30"/>
                        <w:rPr>
                          <w:rFonts w:ascii="Times New Roman" w:hAnsi="Times New Roman" w:cs="Times New Roman"/>
                          <w:b w:val="0"/>
                          <w:i w:val="0"/>
                          <w:color w:val="auto"/>
                          <w:szCs w:val="26"/>
                          <w:shd w:val="clear" w:color="auto" w:fill="FFFFFF"/>
                          <w:lang w:val="ru-RU"/>
                        </w:rPr>
                      </w:pPr>
                    </w:p>
                    <w:p w:rsidR="00A23510" w:rsidRDefault="00BD31B7" w:rsidP="00A23510">
                      <w:pPr>
                        <w:pStyle w:val="2"/>
                        <w:spacing w:after="0"/>
                        <w:ind w:left="142" w:right="-30"/>
                        <w:rPr>
                          <w:rFonts w:ascii="Times New Roman" w:hAnsi="Times New Roman" w:cs="Times New Roman"/>
                          <w:b w:val="0"/>
                          <w:i w:val="0"/>
                          <w:color w:val="auto"/>
                          <w:szCs w:val="26"/>
                          <w:shd w:val="clear" w:color="auto" w:fill="FFFFFF"/>
                          <w:lang w:val="ru-RU"/>
                        </w:rPr>
                      </w:pPr>
                      <w:r w:rsidRPr="00A23510">
                        <w:rPr>
                          <w:rFonts w:ascii="Times New Roman" w:hAnsi="Times New Roman" w:cs="Times New Roman"/>
                          <w:b w:val="0"/>
                          <w:i w:val="0"/>
                          <w:color w:val="auto"/>
                          <w:szCs w:val="26"/>
                          <w:shd w:val="clear" w:color="auto" w:fill="FFFFFF"/>
                          <w:lang w:val="ru-RU"/>
                        </w:rPr>
                        <w:t xml:space="preserve">Прежде всего, важна психологическая готовность. Она </w:t>
                      </w:r>
                    </w:p>
                    <w:p w:rsidR="00A537EB" w:rsidRPr="008422E9" w:rsidRDefault="00A23510" w:rsidP="008422E9">
                      <w:pPr>
                        <w:pStyle w:val="2"/>
                        <w:spacing w:after="0"/>
                        <w:ind w:left="142" w:right="-30"/>
                        <w:rPr>
                          <w:rFonts w:ascii="Times New Roman" w:hAnsi="Times New Roman" w:cs="Times New Roman"/>
                          <w:b w:val="0"/>
                          <w:i w:val="0"/>
                          <w:color w:val="auto"/>
                          <w:szCs w:val="26"/>
                          <w:shd w:val="clear" w:color="auto" w:fill="FFFFFF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i w:val="0"/>
                          <w:color w:val="auto"/>
                          <w:szCs w:val="26"/>
                          <w:shd w:val="clear" w:color="auto" w:fill="FFFFFF"/>
                          <w:lang w:val="ru-RU"/>
                        </w:rPr>
                        <w:t>за</w:t>
                      </w:r>
                      <w:r w:rsidR="00BD31B7" w:rsidRPr="00A23510">
                        <w:rPr>
                          <w:rFonts w:ascii="Times New Roman" w:hAnsi="Times New Roman" w:cs="Times New Roman"/>
                          <w:b w:val="0"/>
                          <w:i w:val="0"/>
                          <w:color w:val="auto"/>
                          <w:szCs w:val="26"/>
                          <w:shd w:val="clear" w:color="auto" w:fill="FFFFFF"/>
                          <w:lang w:val="ru-RU"/>
                        </w:rPr>
                        <w:t>ключается в том, что у ребенка уже к моменту поступления в школу должны сформирова</w:t>
                      </w:r>
                      <w:r w:rsidR="008422E9">
                        <w:rPr>
                          <w:rFonts w:ascii="Times New Roman" w:hAnsi="Times New Roman" w:cs="Times New Roman"/>
                          <w:b w:val="0"/>
                          <w:i w:val="0"/>
                          <w:color w:val="auto"/>
                          <w:szCs w:val="26"/>
                          <w:shd w:val="clear" w:color="auto" w:fill="FFFFFF"/>
                          <w:lang w:val="ru-RU"/>
                        </w:rPr>
                        <w:t>ться психологические черты, при</w:t>
                      </w:r>
                      <w:r w:rsidR="00BD31B7" w:rsidRPr="00A23510">
                        <w:rPr>
                          <w:rFonts w:ascii="Times New Roman" w:hAnsi="Times New Roman" w:cs="Times New Roman"/>
                          <w:b w:val="0"/>
                          <w:i w:val="0"/>
                          <w:color w:val="auto"/>
                          <w:szCs w:val="26"/>
                          <w:shd w:val="clear" w:color="auto" w:fill="FFFFFF"/>
                          <w:lang w:val="ru-RU"/>
                        </w:rPr>
                        <w:t>сущие школьнику. К таким предпосылкам относятся желание стать школьник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i w:val="0"/>
                          <w:color w:val="auto"/>
                          <w:szCs w:val="26"/>
                          <w:shd w:val="clear" w:color="auto" w:fill="FFFFFF"/>
                          <w:lang w:val="ru-RU"/>
                        </w:rPr>
                        <w:t>ом, выполнять серьезную деятель</w:t>
                      </w:r>
                      <w:r w:rsidR="00BD31B7" w:rsidRPr="00A23510">
                        <w:rPr>
                          <w:rFonts w:ascii="Times New Roman" w:hAnsi="Times New Roman" w:cs="Times New Roman"/>
                          <w:b w:val="0"/>
                          <w:i w:val="0"/>
                          <w:color w:val="auto"/>
                          <w:szCs w:val="26"/>
                          <w:shd w:val="clear" w:color="auto" w:fill="FFFFFF"/>
                          <w:lang w:val="ru-RU"/>
                        </w:rPr>
                        <w:t>ность, учиться. Оно связано с очередным кризисом психического развития, с тем, что ребенок начинает осознавать свое положение дошкольника как не соответствующее его</w:t>
                      </w:r>
                      <w:r w:rsidR="00BD31B7" w:rsidRPr="008422E9">
                        <w:rPr>
                          <w:color w:val="auto"/>
                          <w:szCs w:val="26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BD31B7" w:rsidRPr="00A23510">
                        <w:rPr>
                          <w:rFonts w:ascii="Times New Roman" w:hAnsi="Times New Roman" w:cs="Times New Roman"/>
                          <w:b w:val="0"/>
                          <w:i w:val="0"/>
                          <w:color w:val="auto"/>
                          <w:szCs w:val="26"/>
                          <w:shd w:val="clear" w:color="auto" w:fill="FFFFFF"/>
                          <w:lang w:val="ru-RU"/>
                        </w:rPr>
                        <w:t>возросшим</w:t>
                      </w:r>
                      <w:r w:rsidR="00BD31B7" w:rsidRPr="00A23510">
                        <w:rPr>
                          <w:rFonts w:ascii="Times New Roman" w:hAnsi="Times New Roman" w:cs="Times New Roman"/>
                          <w:b w:val="0"/>
                          <w:i w:val="0"/>
                          <w:color w:val="444444"/>
                          <w:szCs w:val="26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BD31B7" w:rsidRPr="00A23510">
                        <w:rPr>
                          <w:rFonts w:ascii="Times New Roman" w:hAnsi="Times New Roman" w:cs="Times New Roman"/>
                          <w:b w:val="0"/>
                          <w:i w:val="0"/>
                          <w:color w:val="auto"/>
                          <w:szCs w:val="26"/>
                          <w:shd w:val="clear" w:color="auto" w:fill="FFFFFF"/>
                          <w:lang w:val="ru-RU"/>
                        </w:rPr>
                        <w:t>возможностям, перестает удовлетворяться тем способом приобщения к жизни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i w:val="0"/>
                          <w:color w:val="auto"/>
                          <w:szCs w:val="26"/>
                          <w:shd w:val="clear" w:color="auto" w:fill="FFFFFF"/>
                          <w:lang w:val="ru-RU"/>
                        </w:rPr>
                        <w:t xml:space="preserve"> взрос</w:t>
                      </w:r>
                      <w:r w:rsidR="008422E9">
                        <w:rPr>
                          <w:rFonts w:ascii="Times New Roman" w:hAnsi="Times New Roman" w:cs="Times New Roman"/>
                          <w:b w:val="0"/>
                          <w:i w:val="0"/>
                          <w:color w:val="auto"/>
                          <w:szCs w:val="26"/>
                          <w:shd w:val="clear" w:color="auto" w:fill="FFFFFF"/>
                          <w:lang w:val="ru-RU"/>
                        </w:rPr>
                        <w:t xml:space="preserve">лых, который ему дает игра. Он  </w:t>
                      </w:r>
                      <w:r w:rsidR="00BD31B7" w:rsidRPr="00A23510">
                        <w:rPr>
                          <w:rFonts w:ascii="Times New Roman" w:hAnsi="Times New Roman" w:cs="Times New Roman"/>
                          <w:b w:val="0"/>
                          <w:i w:val="0"/>
                          <w:color w:val="auto"/>
                          <w:szCs w:val="26"/>
                          <w:shd w:val="clear" w:color="auto" w:fill="FFFFFF"/>
                          <w:lang w:val="ru-RU"/>
                        </w:rPr>
                        <w:t>психологически перерастает игру, и положение школь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i w:val="0"/>
                          <w:color w:val="auto"/>
                          <w:szCs w:val="26"/>
                          <w:shd w:val="clear" w:color="auto" w:fill="FFFFFF"/>
                          <w:lang w:val="ru-RU"/>
                        </w:rPr>
                        <w:t>ника выступает для него как сту</w:t>
                      </w:r>
                      <w:r w:rsidR="00BD31B7" w:rsidRPr="00A23510">
                        <w:rPr>
                          <w:rFonts w:ascii="Times New Roman" w:hAnsi="Times New Roman" w:cs="Times New Roman"/>
                          <w:b w:val="0"/>
                          <w:i w:val="0"/>
                          <w:color w:val="auto"/>
                          <w:szCs w:val="26"/>
                          <w:shd w:val="clear" w:color="auto" w:fill="FFFFFF"/>
                          <w:lang w:val="ru-RU"/>
                        </w:rPr>
                        <w:t>пенька к взрослости, а учеба — как ответственное дело, к которому все относятся с уважением</w:t>
                      </w:r>
                      <w:r w:rsidR="00BD31B7" w:rsidRPr="008422E9">
                        <w:rPr>
                          <w:color w:val="auto"/>
                          <w:sz w:val="26"/>
                          <w:szCs w:val="26"/>
                          <w:shd w:val="clear" w:color="auto" w:fill="FFFFFF"/>
                          <w:lang w:val="ru-RU"/>
                        </w:rPr>
                        <w:t>.</w:t>
                      </w:r>
                    </w:p>
                    <w:p w:rsidR="00A23510" w:rsidRPr="00A23510" w:rsidRDefault="008422E9" w:rsidP="00A23510">
                      <w:pPr>
                        <w:spacing w:after="0" w:line="245" w:lineRule="atLeast"/>
                        <w:jc w:val="left"/>
                        <w:rPr>
                          <w:b/>
                          <w:color w:val="C00000"/>
                          <w:kern w:val="0"/>
                          <w:sz w:val="14"/>
                          <w:szCs w:val="16"/>
                          <w:u w:val="single"/>
                          <w:lang w:val="ru-RU" w:eastAsia="ru-RU"/>
                        </w:rPr>
                      </w:pPr>
                      <w:r w:rsidRPr="00311A75">
                        <w:rPr>
                          <w:bCs/>
                          <w:color w:val="C00000"/>
                          <w:kern w:val="0"/>
                          <w:sz w:val="24"/>
                          <w:lang w:val="ru-RU" w:eastAsia="ru-RU"/>
                        </w:rPr>
                        <w:t xml:space="preserve">   </w:t>
                      </w:r>
                      <w:r w:rsidR="00A23510" w:rsidRPr="00311A75">
                        <w:rPr>
                          <w:b/>
                          <w:bCs/>
                          <w:color w:val="C00000"/>
                          <w:kern w:val="0"/>
                          <w:sz w:val="24"/>
                          <w:u w:val="single"/>
                          <w:lang w:val="ru-RU" w:eastAsia="ru-RU"/>
                        </w:rPr>
                        <w:t>Советы родителям:</w:t>
                      </w:r>
                    </w:p>
                    <w:p w:rsidR="00A23510" w:rsidRPr="00A23510" w:rsidRDefault="00A23510" w:rsidP="00A23510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284"/>
                        </w:tabs>
                        <w:spacing w:after="0" w:line="240" w:lineRule="auto"/>
                        <w:ind w:left="142" w:firstLine="0"/>
                        <w:jc w:val="left"/>
                        <w:rPr>
                          <w:color w:val="auto"/>
                          <w:kern w:val="0"/>
                          <w:sz w:val="14"/>
                          <w:szCs w:val="16"/>
                          <w:lang w:val="ru-RU" w:eastAsia="ru-RU"/>
                        </w:rPr>
                      </w:pPr>
                      <w:r w:rsidRPr="00A23510">
                        <w:rPr>
                          <w:i/>
                          <w:iCs/>
                          <w:color w:val="auto"/>
                          <w:kern w:val="0"/>
                          <w:sz w:val="24"/>
                          <w:lang w:val="ru-RU" w:eastAsia="ru-RU"/>
                        </w:rPr>
                        <w:t>Развивайте настойчивость, трудолюбие ребенка, умение доводить дело до конца.</w:t>
                      </w:r>
                    </w:p>
                    <w:p w:rsidR="00A23510" w:rsidRPr="00A23510" w:rsidRDefault="00A23510" w:rsidP="00A23510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142"/>
                          <w:tab w:val="left" w:pos="284"/>
                        </w:tabs>
                        <w:spacing w:after="0" w:line="240" w:lineRule="auto"/>
                        <w:ind w:left="142" w:firstLine="0"/>
                        <w:jc w:val="left"/>
                        <w:rPr>
                          <w:i/>
                          <w:color w:val="auto"/>
                          <w:kern w:val="0"/>
                          <w:sz w:val="24"/>
                          <w:szCs w:val="22"/>
                          <w:lang w:val="ru-RU" w:eastAsia="ru-RU"/>
                        </w:rPr>
                      </w:pPr>
                      <w:r w:rsidRPr="00A23510">
                        <w:rPr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Формируйте у него мыслительные способности, наблюдательность, пытливость, интерес </w:t>
                      </w:r>
                      <w:r w:rsidRPr="008422E9">
                        <w:rPr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к</w:t>
                      </w:r>
                      <w:r w:rsidR="008422E9" w:rsidRPr="008422E9">
                        <w:rPr>
                          <w:i/>
                          <w:iCs/>
                          <w:color w:val="444444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 </w:t>
                      </w:r>
                      <w:r w:rsidR="008422E9" w:rsidRPr="008422E9">
                        <w:rPr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познанию окружающе</w:t>
                      </w:r>
                      <w:r w:rsidRPr="008422E9">
                        <w:rPr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го. З</w:t>
                      </w:r>
                      <w:r w:rsidRPr="008422E9">
                        <w:rPr>
                          <w:i/>
                          <w:iCs/>
                          <w:color w:val="auto"/>
                          <w:kern w:val="0"/>
                          <w:sz w:val="24"/>
                          <w:szCs w:val="22"/>
                          <w:lang w:val="ru-RU" w:eastAsia="ru-RU"/>
                        </w:rPr>
                        <w:t>агадывайте ребенку загадки, составляйте их вместе с ним, проводите элементарные опыты. Пусть ре</w:t>
                      </w:r>
                      <w:r w:rsidR="008422E9">
                        <w:rPr>
                          <w:i/>
                          <w:iCs/>
                          <w:color w:val="auto"/>
                          <w:kern w:val="0"/>
                          <w:sz w:val="24"/>
                          <w:szCs w:val="22"/>
                          <w:lang w:val="ru-RU" w:eastAsia="ru-RU"/>
                        </w:rPr>
                        <w:t>бенок рас</w:t>
                      </w:r>
                      <w:r w:rsidRPr="008422E9">
                        <w:rPr>
                          <w:i/>
                          <w:iCs/>
                          <w:color w:val="auto"/>
                          <w:kern w:val="0"/>
                          <w:sz w:val="24"/>
                          <w:szCs w:val="22"/>
                          <w:lang w:val="ru-RU" w:eastAsia="ru-RU"/>
                        </w:rPr>
                        <w:t>суждает вслух.</w:t>
                      </w:r>
                    </w:p>
                    <w:p w:rsidR="00A23510" w:rsidRPr="00A23510" w:rsidRDefault="00A23510" w:rsidP="008422E9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284"/>
                        </w:tabs>
                        <w:spacing w:after="0" w:line="240" w:lineRule="auto"/>
                        <w:ind w:left="142" w:firstLine="0"/>
                        <w:jc w:val="left"/>
                        <w:rPr>
                          <w:color w:val="auto"/>
                          <w:kern w:val="0"/>
                          <w:sz w:val="14"/>
                          <w:szCs w:val="16"/>
                          <w:lang w:val="ru-RU" w:eastAsia="ru-RU"/>
                        </w:rPr>
                      </w:pPr>
                      <w:r w:rsidRPr="008422E9">
                        <w:rPr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По возможности не давайте ребенку готовых ответов, заставляйте его размышлять, исследовать. </w:t>
                      </w:r>
                    </w:p>
                    <w:p w:rsidR="00A23510" w:rsidRPr="00A23510" w:rsidRDefault="00A23510" w:rsidP="0056207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1495"/>
                          <w:tab w:val="num" w:pos="142"/>
                          <w:tab w:val="num" w:pos="284"/>
                          <w:tab w:val="left" w:pos="567"/>
                        </w:tabs>
                        <w:spacing w:after="0" w:line="240" w:lineRule="auto"/>
                        <w:ind w:left="142" w:firstLine="0"/>
                        <w:jc w:val="left"/>
                        <w:rPr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r w:rsidRPr="00562071">
                        <w:rPr>
                          <w:i/>
                          <w:iCs/>
                          <w:color w:val="auto"/>
                          <w:kern w:val="0"/>
                          <w:sz w:val="24"/>
                          <w:lang w:val="ru-RU" w:eastAsia="ru-RU"/>
                        </w:rPr>
                        <w:t>Ставьте ребенк</w:t>
                      </w:r>
                      <w:r w:rsidR="00562071">
                        <w:rPr>
                          <w:i/>
                          <w:iCs/>
                          <w:color w:val="auto"/>
                          <w:kern w:val="0"/>
                          <w:sz w:val="24"/>
                          <w:lang w:val="ru-RU" w:eastAsia="ru-RU"/>
                        </w:rPr>
                        <w:t>а перед проблемными ситуациями.</w:t>
                      </w:r>
                    </w:p>
                    <w:p w:rsidR="00A23510" w:rsidRPr="00A23510" w:rsidRDefault="00A23510" w:rsidP="0056207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1495"/>
                          <w:tab w:val="left" w:pos="142"/>
                          <w:tab w:val="left" w:pos="284"/>
                        </w:tabs>
                        <w:spacing w:after="0" w:line="240" w:lineRule="auto"/>
                        <w:ind w:left="142" w:firstLine="0"/>
                        <w:jc w:val="left"/>
                        <w:rPr>
                          <w:rFonts w:ascii="Arial" w:hAnsi="Arial" w:cs="Arial"/>
                          <w:i/>
                          <w:iCs/>
                          <w:color w:val="444444"/>
                          <w:kern w:val="0"/>
                          <w:sz w:val="28"/>
                          <w:szCs w:val="16"/>
                          <w:lang w:val="ru-RU" w:eastAsia="ru-RU"/>
                        </w:rPr>
                      </w:pPr>
                      <w:r w:rsidRPr="00562071">
                        <w:rPr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Беседуйте о прочитанных книгах, попытайтесь выяснить, как ребенок понял их содержание, сумел ли вникнуть в причинную связь событий, правильно л</w:t>
                      </w:r>
                      <w:r w:rsidRPr="00562071">
                        <w:rPr>
                          <w:i/>
                          <w:iCs/>
                          <w:color w:val="444444"/>
                          <w:kern w:val="0"/>
                          <w:sz w:val="24"/>
                          <w:szCs w:val="24"/>
                          <w:lang w:val="ru-RU" w:eastAsia="ru-RU"/>
                        </w:rPr>
                        <w:t>и</w:t>
                      </w:r>
                      <w:r w:rsidRPr="00562071">
                        <w:rPr>
                          <w:rFonts w:ascii="Arial" w:hAnsi="Arial" w:cs="Arial"/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 </w:t>
                      </w:r>
                      <w:r w:rsidR="00562071">
                        <w:rPr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оценивал поступ</w:t>
                      </w:r>
                      <w:r w:rsidRPr="00562071">
                        <w:rPr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ки действующих ли</w:t>
                      </w:r>
                      <w:r w:rsidR="00562071">
                        <w:rPr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ц.</w:t>
                      </w:r>
                      <w:r w:rsidRPr="00562071">
                        <w:rPr>
                          <w:rFonts w:ascii="Arial" w:hAnsi="Arial" w:cs="Arial"/>
                          <w:i/>
                          <w:iCs/>
                          <w:color w:val="444444"/>
                          <w:kern w:val="0"/>
                          <w:sz w:val="28"/>
                          <w:szCs w:val="16"/>
                          <w:lang w:val="ru-RU" w:eastAsia="ru-RU"/>
                        </w:rPr>
                        <w:t xml:space="preserve"> </w:t>
                      </w:r>
                    </w:p>
                    <w:p w:rsidR="00A23510" w:rsidRPr="00A23510" w:rsidRDefault="00A23510" w:rsidP="00A6013D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1495"/>
                          <w:tab w:val="num" w:pos="142"/>
                          <w:tab w:val="left" w:pos="426"/>
                        </w:tabs>
                        <w:spacing w:after="0" w:line="240" w:lineRule="auto"/>
                        <w:ind w:left="142" w:firstLine="0"/>
                        <w:jc w:val="left"/>
                        <w:rPr>
                          <w:rFonts w:ascii="Arial" w:hAnsi="Arial" w:cs="Arial"/>
                          <w:color w:val="444444"/>
                          <w:kern w:val="0"/>
                          <w:sz w:val="16"/>
                          <w:szCs w:val="16"/>
                          <w:lang w:val="ru-RU" w:eastAsia="ru-RU"/>
                        </w:rPr>
                      </w:pPr>
                      <w:r w:rsidRPr="00562071">
                        <w:rPr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Особо следует сказа</w:t>
                      </w:r>
                      <w:r w:rsidR="00A6013D">
                        <w:rPr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ть о специфике обучения дош</w:t>
                      </w:r>
                      <w:r w:rsidRPr="00562071">
                        <w:rPr>
                          <w:i/>
                          <w:iCs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кольника. При обучении в детском саду мы не используем тексты, печатное слово. Обучение </w:t>
                      </w:r>
                      <w:r w:rsidRPr="00562071">
                        <w:rPr>
                          <w:i/>
                          <w:iCs/>
                          <w:color w:val="auto"/>
                          <w:kern w:val="0"/>
                          <w:sz w:val="24"/>
                          <w:lang w:val="ru-RU" w:eastAsia="ru-RU"/>
                        </w:rPr>
                        <w:t>идет на слух с применением наглядных игровых методов</w:t>
                      </w:r>
                      <w:r w:rsidRPr="00562071">
                        <w:rPr>
                          <w:rFonts w:ascii="Arial" w:hAnsi="Arial" w:cs="Arial"/>
                          <w:i/>
                          <w:iCs/>
                          <w:color w:val="444444"/>
                          <w:kern w:val="0"/>
                          <w:sz w:val="16"/>
                          <w:szCs w:val="16"/>
                          <w:lang w:val="ru-RU" w:eastAsia="ru-RU"/>
                        </w:rPr>
                        <w:t>.</w:t>
                      </w:r>
                    </w:p>
                    <w:p w:rsidR="00A537EB" w:rsidRPr="003A1A56" w:rsidRDefault="00A537EB">
                      <w:pPr>
                        <w:pStyle w:val="a5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7137400</wp:posOffset>
                </wp:positionH>
                <wp:positionV relativeFrom="page">
                  <wp:posOffset>6875780</wp:posOffset>
                </wp:positionV>
                <wp:extent cx="2567305" cy="102870"/>
                <wp:effectExtent l="3175" t="0" r="77470" b="79375"/>
                <wp:wrapNone/>
                <wp:docPr id="8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567305" cy="102870"/>
                        </a:xfrm>
                        <a:prstGeom prst="rect">
                          <a:avLst/>
                        </a:prstGeom>
                        <a:solidFill>
                          <a:srgbClr val="FFF5C9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FF99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Pr="003A1A56" w:rsidRDefault="00A537EB">
                            <w:pPr>
                              <w:pStyle w:val="20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3A1A56">
                              <w:rPr>
                                <w:lang w:val="ru-RU"/>
                              </w:rPr>
                              <w:t>В этой области следует указать четкие инструкции, которые должны предпринять читатели. Это может быть телефон для связи, веб-узел, который следует посетить или форма для заполнения. В любом случае сведения должны быть ясными, краткими и достаточно привлекательными для того, чтобы читатель смог принять решение о дальнейших действиях</w:t>
                            </w:r>
                            <w:r w:rsidRPr="003A1A56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38" style="position:absolute;left:0;text-align:left;margin-left:562pt;margin-top:541.4pt;width:202.15pt;height:8.1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" fillcolor="#fff5c9" stroked="f">
                <v:shadow on="t" color="#f90" opacity=".5" offset="6pt,6pt"/>
                <v:textbox>
                  <w:txbxContent>
                    <w:p w:rsidR="00A537EB" w:rsidRPr="003A1A56" w:rsidRDefault="00A537EB">
                      <w:pPr>
                        <w:pStyle w:val="20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3A1A56">
                        <w:rPr>
                          <w:lang w:val="ru-RU"/>
                        </w:rPr>
                        <w:t>В этой области следует указать четкие инструкции, которые должны предпринять читатели. Это может быть телефон для связи, веб-узел, который следует посетить или форма для заполнения. В любом случае сведения должны быть ясными, краткими и достаточно привлекательными для того, чтобы читатель смог принять решение о дальнейших действиях</w:t>
                      </w:r>
                      <w:r w:rsidRPr="003A1A56">
                        <w:rPr>
                          <w:rFonts w:ascii="Times New Roman" w:hAnsi="Times New Roman" w:cs="Times New Roman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1167130</wp:posOffset>
                </wp:positionV>
                <wp:extent cx="8956675" cy="82550"/>
                <wp:effectExtent l="0" t="0" r="0" b="0"/>
                <wp:wrapNone/>
                <wp:docPr id="2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6675" cy="82550"/>
                          <a:chOff x="18434304" y="20116800"/>
                          <a:chExt cx="8485632" cy="82296"/>
                        </a:xfrm>
                      </wpg:grpSpPr>
                      <wps:wsp>
                        <wps:cNvPr id="3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48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92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54.7pt;margin-top:91.9pt;width:705.25pt;height:6.5pt;z-index:251663360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">
                <v:rect id="Rectangle 361" o:spid="_x0000_s1027" alt="Level bars" style="position:absolute;left:184343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RSMMA&#10;AADaAAAADwAAAGRycy9kb3ducmV2LnhtbESPQWvCQBSE70L/w/IKvenGVlJJXaUttEg8NS3S4yP7&#10;3ASzb0N2TeK/dwXB4zAz3zCrzWgb0VPna8cK5rMEBHHpdM1Gwd/v13QJwgdkjY1jUnAmD5v1w2SF&#10;mXYD/1BfBCMihH2GCqoQ2kxKX1Zk0c9cSxy9g+sshig7I3WHQ4TbRj4nSSot1hwXKmzps6LyWJys&#10;Atfk3x+v47ww+f7fLzA1p3JnlHp6HN/fQAQawz18a2+1ghe4Xok3QK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XRSMMAAADaAAAADwAAAAAAAAAAAAAAAACYAgAAZHJzL2Rv&#10;d25yZXYueG1sUEsFBgAAAAAEAAQA9QAAAIgD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362" o:spid="_x0000_s1028" alt="Level bars" style="position:absolute;left:212628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OacUA&#10;AADaAAAADwAAAGRycy9kb3ducmV2LnhtbESPQWvCQBSE7wX/w/IEL1I3FdGSuooorUUQMSr0+Mw+&#10;k2D2bcxuNf33riD0OMzMN8x42phSXKl2hWUFb70IBHFqdcGZgv3u8/UdhPPIGkvLpOCPHEwnrZcx&#10;xtreeEvXxGciQNjFqCD3voqldGlOBl3PVsTBO9naoA+yzqSu8RbgppT9KBpKgwWHhRwrmueUnpNf&#10;oyD9WlfH5Wa+HO0vi/JyWPysumagVKfdzD5AeGr8f/jZ/tYKhvC4Em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E5pxQAAANoAAAAPAAAAAAAAAAAAAAAAAJgCAABkcnMv&#10;ZG93bnJldi54bWxQSwUGAAAAAAQABAD1AAAAigMAAAAA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363" o:spid="_x0000_s1029" alt="Level bars" style="position:absolute;left:240913;top:201168;width:2828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VOlcAA&#10;AADaAAAADwAAAGRycy9kb3ducmV2LnhtbERPW2vCMBR+H/gfwhF8m6nDTalG0aGwKSJe8PnYHNNi&#10;c1KaqN2/N4PBHj+++3ja2FLcqfaFYwW9bgKCOHO6YKPgeFi+DkH4gKyxdEwKfsjDdNJ6GWOq3YN3&#10;dN8HI2II+xQV5CFUqZQ+y8mi77qKOHIXV1sMEdZG6hofMdyW8i1JPqTFgmNDjhV95pRd9zcbZ/TX&#10;i1Nmlhsz3856t2+6rt7PC6U67WY2AhGoCf/iP/eXVjCA3yvRD3L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VOlcAAAADaAAAADwAAAAAAAAAAAAAAAACYAgAAZHJzL2Rvd25y&#10;ZXYueG1sUEsFBgAAAAAEAAQA9QAAAIUD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593090</wp:posOffset>
                </wp:positionH>
                <wp:positionV relativeFrom="page">
                  <wp:posOffset>1302385</wp:posOffset>
                </wp:positionV>
                <wp:extent cx="2771775" cy="5845810"/>
                <wp:effectExtent l="2540" t="0" r="0" b="0"/>
                <wp:wrapNone/>
                <wp:docPr id="1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71775" cy="584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23510" w:rsidRPr="00311A75" w:rsidRDefault="00A23510" w:rsidP="00A235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24"/>
                                <w:u w:val="single"/>
                                <w:lang w:val="ru-RU"/>
                              </w:rPr>
                            </w:pPr>
                            <w:r w:rsidRPr="00311A75">
                              <w:rPr>
                                <w:b/>
                                <w:color w:val="7030A0"/>
                                <w:sz w:val="24"/>
                                <w:u w:val="single"/>
                                <w:lang w:val="ru-RU"/>
                              </w:rPr>
                              <w:t>Развиваем мелкую</w:t>
                            </w:r>
                          </w:p>
                          <w:p w:rsidR="00A23510" w:rsidRPr="00311A75" w:rsidRDefault="00A23510" w:rsidP="00A23510">
                            <w:pPr>
                              <w:spacing w:after="0" w:line="240" w:lineRule="auto"/>
                              <w:jc w:val="center"/>
                              <w:rPr>
                                <w:color w:val="7030A0"/>
                                <w:sz w:val="24"/>
                                <w:lang w:val="ru-RU"/>
                              </w:rPr>
                            </w:pPr>
                            <w:r w:rsidRPr="00311A75">
                              <w:rPr>
                                <w:b/>
                                <w:color w:val="7030A0"/>
                                <w:sz w:val="24"/>
                                <w:u w:val="single"/>
                                <w:lang w:val="ru-RU"/>
                              </w:rPr>
                              <w:t xml:space="preserve"> моторику пальцев рук.</w:t>
                            </w:r>
                          </w:p>
                          <w:p w:rsidR="00BD31B7" w:rsidRPr="00A23510" w:rsidRDefault="00BD31B7" w:rsidP="00BD31B7">
                            <w:pPr>
                              <w:spacing w:after="0" w:line="240" w:lineRule="auto"/>
                              <w:rPr>
                                <w:sz w:val="24"/>
                                <w:lang w:val="ru-RU"/>
                              </w:rPr>
                            </w:pPr>
                            <w:r w:rsidRPr="00A23510">
                              <w:rPr>
                                <w:sz w:val="24"/>
                                <w:lang w:val="ru-RU"/>
                              </w:rPr>
                              <w:t xml:space="preserve">         </w:t>
                            </w:r>
                          </w:p>
                          <w:p w:rsidR="008F2C59" w:rsidRPr="008F2C59" w:rsidRDefault="00BD31B7" w:rsidP="008F2C59">
                            <w:pPr>
                              <w:spacing w:after="0" w:line="240" w:lineRule="auto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 xml:space="preserve">               </w:t>
                            </w:r>
                            <w:r w:rsidR="008F2C59" w:rsidRPr="008F2C59">
                              <w:rPr>
                                <w:sz w:val="24"/>
                                <w:lang w:val="ru-RU"/>
                              </w:rPr>
                              <w:t xml:space="preserve">Как часто приходится слышать от учителей: «Интеллект </w:t>
                            </w:r>
                            <w:bookmarkStart w:id="0" w:name="_GoBack"/>
                            <w:bookmarkEnd w:id="0"/>
                            <w:r w:rsidR="008F2C59" w:rsidRPr="008F2C59">
                              <w:rPr>
                                <w:sz w:val="24"/>
                                <w:lang w:val="ru-RU"/>
                              </w:rPr>
                              <w:t>моих первоклассников развит хорошо. Понимают причинно-следственные связи простых явлений, разбираются в азах грамоты и математике, немало знают об окружающем мире. Вот только</w:t>
                            </w:r>
                            <w:r>
                              <w:rPr>
                                <w:sz w:val="24"/>
                                <w:lang w:val="ru-RU"/>
                              </w:rPr>
                              <w:t xml:space="preserve"> не развита рука.</w:t>
                            </w:r>
                            <w:r w:rsidR="008F2C59" w:rsidRPr="008F2C59">
                              <w:rPr>
                                <w:sz w:val="24"/>
                                <w:lang w:val="ru-RU"/>
                              </w:rPr>
                              <w:t xml:space="preserve"> Пишут медленно, неуверенно».</w:t>
                            </w:r>
                          </w:p>
                          <w:p w:rsidR="00BD31B7" w:rsidRPr="00BD31B7" w:rsidRDefault="00BD31B7" w:rsidP="00BD31B7">
                            <w:pPr>
                              <w:spacing w:after="0" w:line="240" w:lineRule="auto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 xml:space="preserve">          </w:t>
                            </w:r>
                            <w:r w:rsidR="008F2C59" w:rsidRPr="008F2C59">
                              <w:rPr>
                                <w:sz w:val="24"/>
                                <w:lang w:val="ru-RU"/>
                              </w:rPr>
                              <w:t>Письмо первоклассника - это продукция</w:t>
                            </w:r>
                            <w:r w:rsidR="008F2C59" w:rsidRPr="00965A45">
                              <w:rPr>
                                <w:sz w:val="24"/>
                              </w:rPr>
                              <w:t> </w:t>
                            </w:r>
                            <w:r w:rsidR="008F2C59" w:rsidRPr="008F2C59">
                              <w:rPr>
                                <w:sz w:val="24"/>
                                <w:lang w:val="ru-RU"/>
                              </w:rPr>
                              <w:t>(плохая или хорошая)</w:t>
                            </w:r>
                            <w:r w:rsidR="008F2C59" w:rsidRPr="00965A45">
                              <w:rPr>
                                <w:sz w:val="24"/>
                              </w:rPr>
                              <w:t> </w:t>
                            </w:r>
                            <w:r w:rsidR="008F2C59" w:rsidRPr="008F2C59">
                              <w:rPr>
                                <w:sz w:val="24"/>
                                <w:lang w:val="ru-RU"/>
                              </w:rPr>
                              <w:t>работы мелких мышц руки, руководимых мозгом. Мелкие мускулы детской руки развиваются в упражнениях. И труд, и упражнения это не обязательно письмо. Рисование, которым любят заниматься дошкольники, игры, включающие в дело руку, самообслуживание, участие мальчиков и девочек в домашних делах, ежедневная гимнастика, пальчиковая гимнастика - вот краткий перечень тех упражнений, которые можно организова</w:t>
                            </w:r>
                            <w:r w:rsidR="008F2C59">
                              <w:rPr>
                                <w:sz w:val="24"/>
                                <w:lang w:val="ru-RU"/>
                              </w:rPr>
                              <w:t xml:space="preserve">ть в каждой </w:t>
                            </w:r>
                            <w:r>
                              <w:rPr>
                                <w:sz w:val="24"/>
                                <w:lang w:val="ru-RU"/>
                              </w:rPr>
                              <w:t>семье.</w:t>
                            </w:r>
                            <w:r w:rsidRPr="00BD31B7">
                              <w:rPr>
                                <w:sz w:val="24"/>
                                <w:lang w:val="ru-RU"/>
                              </w:rPr>
                              <w:t xml:space="preserve"> Слабую руку ребенка - дошкольника можно и необходимо развивать. Это первейшая забота родителей, которые готовят своих детей к поступлению в школу.</w:t>
                            </w:r>
                          </w:p>
                          <w:p w:rsidR="008F2C59" w:rsidRPr="008F2C59" w:rsidRDefault="008F2C59" w:rsidP="00BD31B7">
                            <w:pPr>
                              <w:spacing w:after="0" w:line="240" w:lineRule="auto"/>
                              <w:ind w:right="-12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:rsidR="00A537EB" w:rsidRPr="003A1A56" w:rsidRDefault="008422E9" w:rsidP="006A0AFF">
                            <w:pPr>
                              <w:pStyle w:val="1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704988" cy="405441"/>
                                  <wp:effectExtent l="0" t="0" r="112" b="0"/>
                                  <wp:docPr id="4" name="Рисунок 2" descr="F:\ВОСПИТАТЕЛЬ\Картинки интер. для презентаций\9944447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ВОСПИТАТЕЛЬ\Картинки интер. для презентаций\9944447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prstClr val="black"/>
                                              <a:srgbClr val="E70727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9385" cy="404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9" type="#_x0000_t202" style="position:absolute;left:0;text-align:left;margin-left:46.7pt;margin-top:102.55pt;width:218.25pt;height:460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A23510" w:rsidRPr="00311A75" w:rsidRDefault="00A23510" w:rsidP="00A23510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24"/>
                          <w:u w:val="single"/>
                          <w:lang w:val="ru-RU"/>
                        </w:rPr>
                      </w:pPr>
                      <w:r w:rsidRPr="00311A75">
                        <w:rPr>
                          <w:b/>
                          <w:color w:val="7030A0"/>
                          <w:sz w:val="24"/>
                          <w:u w:val="single"/>
                          <w:lang w:val="ru-RU"/>
                        </w:rPr>
                        <w:t>Развиваем мелкую</w:t>
                      </w:r>
                    </w:p>
                    <w:p w:rsidR="00A23510" w:rsidRPr="00311A75" w:rsidRDefault="00A23510" w:rsidP="00A23510">
                      <w:pPr>
                        <w:spacing w:after="0" w:line="240" w:lineRule="auto"/>
                        <w:jc w:val="center"/>
                        <w:rPr>
                          <w:color w:val="7030A0"/>
                          <w:sz w:val="24"/>
                          <w:lang w:val="ru-RU"/>
                        </w:rPr>
                      </w:pPr>
                      <w:r w:rsidRPr="00311A75">
                        <w:rPr>
                          <w:b/>
                          <w:color w:val="7030A0"/>
                          <w:sz w:val="24"/>
                          <w:u w:val="single"/>
                          <w:lang w:val="ru-RU"/>
                        </w:rPr>
                        <w:t xml:space="preserve"> моторику пальцев рук.</w:t>
                      </w:r>
                    </w:p>
                    <w:p w:rsidR="00BD31B7" w:rsidRPr="00A23510" w:rsidRDefault="00BD31B7" w:rsidP="00BD31B7">
                      <w:pPr>
                        <w:spacing w:after="0" w:line="240" w:lineRule="auto"/>
                        <w:rPr>
                          <w:sz w:val="24"/>
                          <w:lang w:val="ru-RU"/>
                        </w:rPr>
                      </w:pPr>
                      <w:r w:rsidRPr="00A23510">
                        <w:rPr>
                          <w:sz w:val="24"/>
                          <w:lang w:val="ru-RU"/>
                        </w:rPr>
                        <w:t xml:space="preserve">         </w:t>
                      </w:r>
                    </w:p>
                    <w:p w:rsidR="008F2C59" w:rsidRPr="008F2C59" w:rsidRDefault="00BD31B7" w:rsidP="008F2C59">
                      <w:pPr>
                        <w:spacing w:after="0" w:line="240" w:lineRule="auto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 xml:space="preserve">               </w:t>
                      </w:r>
                      <w:r w:rsidR="008F2C59" w:rsidRPr="008F2C59">
                        <w:rPr>
                          <w:sz w:val="24"/>
                          <w:lang w:val="ru-RU"/>
                        </w:rPr>
                        <w:t xml:space="preserve">Как часто приходится слышать от учителей: «Интеллект </w:t>
                      </w:r>
                      <w:bookmarkStart w:id="1" w:name="_GoBack"/>
                      <w:bookmarkEnd w:id="1"/>
                      <w:r w:rsidR="008F2C59" w:rsidRPr="008F2C59">
                        <w:rPr>
                          <w:sz w:val="24"/>
                          <w:lang w:val="ru-RU"/>
                        </w:rPr>
                        <w:t>моих первоклассников развит хорошо. Понимают причинно-следственные связи простых явлений, разбираются в азах грамоты и математике, немало знают об окружающем мире. Вот только</w:t>
                      </w:r>
                      <w:r>
                        <w:rPr>
                          <w:sz w:val="24"/>
                          <w:lang w:val="ru-RU"/>
                        </w:rPr>
                        <w:t xml:space="preserve"> не развита рука.</w:t>
                      </w:r>
                      <w:r w:rsidR="008F2C59" w:rsidRPr="008F2C59">
                        <w:rPr>
                          <w:sz w:val="24"/>
                          <w:lang w:val="ru-RU"/>
                        </w:rPr>
                        <w:t xml:space="preserve"> Пишут медленно, неуверенно».</w:t>
                      </w:r>
                    </w:p>
                    <w:p w:rsidR="00BD31B7" w:rsidRPr="00BD31B7" w:rsidRDefault="00BD31B7" w:rsidP="00BD31B7">
                      <w:pPr>
                        <w:spacing w:after="0" w:line="240" w:lineRule="auto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 xml:space="preserve">          </w:t>
                      </w:r>
                      <w:r w:rsidR="008F2C59" w:rsidRPr="008F2C59">
                        <w:rPr>
                          <w:sz w:val="24"/>
                          <w:lang w:val="ru-RU"/>
                        </w:rPr>
                        <w:t>Письмо первоклассника - это продукция</w:t>
                      </w:r>
                      <w:r w:rsidR="008F2C59" w:rsidRPr="00965A45">
                        <w:rPr>
                          <w:sz w:val="24"/>
                        </w:rPr>
                        <w:t> </w:t>
                      </w:r>
                      <w:r w:rsidR="008F2C59" w:rsidRPr="008F2C59">
                        <w:rPr>
                          <w:sz w:val="24"/>
                          <w:lang w:val="ru-RU"/>
                        </w:rPr>
                        <w:t>(плохая или хорошая)</w:t>
                      </w:r>
                      <w:r w:rsidR="008F2C59" w:rsidRPr="00965A45">
                        <w:rPr>
                          <w:sz w:val="24"/>
                        </w:rPr>
                        <w:t> </w:t>
                      </w:r>
                      <w:r w:rsidR="008F2C59" w:rsidRPr="008F2C59">
                        <w:rPr>
                          <w:sz w:val="24"/>
                          <w:lang w:val="ru-RU"/>
                        </w:rPr>
                        <w:t>работы мелких мышц руки, руководимых мозгом. Мелкие мускулы детской руки развиваются в упражнениях. И труд, и упражнения это не обязательно письмо. Рисование, которым любят заниматься дошкольники, игры, включающие в дело руку, самообслуживание, участие мальчиков и девочек в домашних делах, ежедневная гимнастика, пальчиковая гимнастика - вот краткий перечень тех упражнений, которые можно организова</w:t>
                      </w:r>
                      <w:r w:rsidR="008F2C59">
                        <w:rPr>
                          <w:sz w:val="24"/>
                          <w:lang w:val="ru-RU"/>
                        </w:rPr>
                        <w:t xml:space="preserve">ть в каждой </w:t>
                      </w:r>
                      <w:r>
                        <w:rPr>
                          <w:sz w:val="24"/>
                          <w:lang w:val="ru-RU"/>
                        </w:rPr>
                        <w:t>семье.</w:t>
                      </w:r>
                      <w:r w:rsidRPr="00BD31B7">
                        <w:rPr>
                          <w:sz w:val="24"/>
                          <w:lang w:val="ru-RU"/>
                        </w:rPr>
                        <w:t xml:space="preserve"> Слабую руку ребенка - дошкольника можно и необходимо развивать. Это первейшая забота родителей, которые готовят своих детей к поступлению в школу.</w:t>
                      </w:r>
                    </w:p>
                    <w:p w:rsidR="008F2C59" w:rsidRPr="008F2C59" w:rsidRDefault="008F2C59" w:rsidP="00BD31B7">
                      <w:pPr>
                        <w:spacing w:after="0" w:line="240" w:lineRule="auto"/>
                        <w:ind w:right="-12"/>
                        <w:rPr>
                          <w:sz w:val="24"/>
                          <w:lang w:val="ru-RU"/>
                        </w:rPr>
                      </w:pPr>
                    </w:p>
                    <w:p w:rsidR="00A537EB" w:rsidRPr="003A1A56" w:rsidRDefault="008422E9" w:rsidP="006A0AFF">
                      <w:pPr>
                        <w:pStyle w:val="1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704988" cy="405441"/>
                            <wp:effectExtent l="0" t="0" r="112" b="0"/>
                            <wp:docPr id="4" name="Рисунок 2" descr="F:\ВОСПИТАТЕЛЬ\Картинки интер. для презентаций\9944447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ВОСПИТАТЕЛЬ\Картинки интер. для презентаций\9944447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prstClr val="black"/>
                                        <a:srgbClr val="E70727">
                                          <a:tint val="45000"/>
                                          <a:satMod val="400000"/>
                                        </a:srgbClr>
                                      </a:duoton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9385" cy="404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37EB" w:rsidSect="00A6013D">
      <w:pgSz w:w="16839" w:h="11907" w:orient="landscape"/>
      <w:pgMar w:top="3828" w:right="878" w:bottom="426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A26B14"/>
    <w:multiLevelType w:val="multilevel"/>
    <w:tmpl w:val="5F4442F4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3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4E8"/>
    <w:rsid w:val="000C177B"/>
    <w:rsid w:val="00202F32"/>
    <w:rsid w:val="00311A75"/>
    <w:rsid w:val="003A1A56"/>
    <w:rsid w:val="003A1C25"/>
    <w:rsid w:val="004F4A6B"/>
    <w:rsid w:val="005413E6"/>
    <w:rsid w:val="00562071"/>
    <w:rsid w:val="00571EAC"/>
    <w:rsid w:val="006124E8"/>
    <w:rsid w:val="00651280"/>
    <w:rsid w:val="006A0AFF"/>
    <w:rsid w:val="006E0343"/>
    <w:rsid w:val="006F06F9"/>
    <w:rsid w:val="00784F61"/>
    <w:rsid w:val="007D097D"/>
    <w:rsid w:val="008422E9"/>
    <w:rsid w:val="008F2C59"/>
    <w:rsid w:val="00A23510"/>
    <w:rsid w:val="00A537EB"/>
    <w:rsid w:val="00A6013D"/>
    <w:rsid w:val="00A81506"/>
    <w:rsid w:val="00B54715"/>
    <w:rsid w:val="00BD31B7"/>
    <w:rsid w:val="00D60D3D"/>
    <w:rsid w:val="00F03F45"/>
    <w:rsid w:val="00F47A11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;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06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A81506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A81506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A81506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A81506"/>
    <w:pPr>
      <w:outlineLvl w:val="3"/>
    </w:pPr>
    <w:rPr>
      <w:color w:val="auto"/>
    </w:rPr>
  </w:style>
  <w:style w:type="paragraph" w:styleId="7">
    <w:name w:val="heading 7"/>
    <w:qFormat/>
    <w:rsid w:val="00A81506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A81506"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rsid w:val="00A81506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A81506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A81506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A81506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A81506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A81506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A81506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A81506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A81506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paragraph" w:styleId="aa">
    <w:name w:val="Balloon Text"/>
    <w:basedOn w:val="a"/>
    <w:link w:val="ab"/>
    <w:uiPriority w:val="99"/>
    <w:semiHidden/>
    <w:unhideWhenUsed/>
    <w:rsid w:val="0078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84F61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paragraph" w:customStyle="1" w:styleId="11">
    <w:name w:val="Без интервала1"/>
    <w:rsid w:val="00784F61"/>
    <w:rPr>
      <w:rFonts w:ascii="Calibri" w:hAnsi="Calibri"/>
      <w:sz w:val="22"/>
      <w:szCs w:val="22"/>
      <w:lang w:eastAsia="en-US"/>
    </w:rPr>
  </w:style>
  <w:style w:type="paragraph" w:customStyle="1" w:styleId="c0">
    <w:name w:val="c0"/>
    <w:basedOn w:val="a"/>
    <w:rsid w:val="00A23510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character" w:customStyle="1" w:styleId="c1">
    <w:name w:val="c1"/>
    <w:basedOn w:val="a0"/>
    <w:rsid w:val="00A23510"/>
  </w:style>
  <w:style w:type="character" w:customStyle="1" w:styleId="c2">
    <w:name w:val="c2"/>
    <w:basedOn w:val="a0"/>
    <w:rsid w:val="00A235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06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A81506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A81506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A81506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A81506"/>
    <w:pPr>
      <w:outlineLvl w:val="3"/>
    </w:pPr>
    <w:rPr>
      <w:color w:val="auto"/>
    </w:rPr>
  </w:style>
  <w:style w:type="paragraph" w:styleId="7">
    <w:name w:val="heading 7"/>
    <w:qFormat/>
    <w:rsid w:val="00A81506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A81506"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rsid w:val="00A81506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A81506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A81506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A81506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A81506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A81506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A81506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A81506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A81506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paragraph" w:styleId="aa">
    <w:name w:val="Balloon Text"/>
    <w:basedOn w:val="a"/>
    <w:link w:val="ab"/>
    <w:uiPriority w:val="99"/>
    <w:semiHidden/>
    <w:unhideWhenUsed/>
    <w:rsid w:val="0078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84F61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paragraph" w:customStyle="1" w:styleId="11">
    <w:name w:val="Без интервала1"/>
    <w:rsid w:val="00784F61"/>
    <w:rPr>
      <w:rFonts w:ascii="Calibri" w:hAnsi="Calibri"/>
      <w:sz w:val="22"/>
      <w:szCs w:val="22"/>
      <w:lang w:eastAsia="en-US"/>
    </w:rPr>
  </w:style>
  <w:style w:type="paragraph" w:customStyle="1" w:styleId="c0">
    <w:name w:val="c0"/>
    <w:basedOn w:val="a"/>
    <w:rsid w:val="00A23510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character" w:customStyle="1" w:styleId="c1">
    <w:name w:val="c1"/>
    <w:basedOn w:val="a0"/>
    <w:rsid w:val="00A23510"/>
  </w:style>
  <w:style w:type="character" w:customStyle="1" w:styleId="c2">
    <w:name w:val="c2"/>
    <w:basedOn w:val="a0"/>
    <w:rsid w:val="00A23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3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chta-1-rt@mail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mechta-1-rt@mail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4;&#1083;&#1100;&#1075;&#1072;\Application%20Data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Brochure.dot</Template>
  <TotalTime>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admin</cp:lastModifiedBy>
  <cp:revision>2</cp:revision>
  <cp:lastPrinted>2014-10-18T14:25:00Z</cp:lastPrinted>
  <dcterms:created xsi:type="dcterms:W3CDTF">2015-03-09T05:01:00Z</dcterms:created>
  <dcterms:modified xsi:type="dcterms:W3CDTF">2015-03-09T05:01:00Z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